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88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.2pt;height:40.550pt;mso-position-horizontal-relative:char;mso-position-vertical-relative:line" coordorigin="0,0" coordsize="1084,811">
            <v:group style="position:absolute;left:81;top:381;width:2;height:386" coordorigin="81,381" coordsize="2,386">
              <v:shape style="position:absolute;left:81;top:381;width:2;height:386" coordorigin="81,381" coordsize="0,386" path="m81,381l81,767e" filled="false" stroked="true" strokeweight="4.281pt" strokecolor="#050100">
                <v:path arrowok="t"/>
              </v:shape>
            </v:group>
            <v:group style="position:absolute;left:39;top:343;width:288;height:2" coordorigin="39,343" coordsize="288,2">
              <v:shape style="position:absolute;left:39;top:343;width:288;height:2" coordorigin="39,343" coordsize="288,0" path="m39,343l326,343e" filled="false" stroked="true" strokeweight="3.9pt" strokecolor="#050100">
                <v:path arrowok="t"/>
              </v:shape>
            </v:group>
            <v:group style="position:absolute;left:81;top:189;width:2;height:116" coordorigin="81,189" coordsize="2,116">
              <v:shape style="position:absolute;left:81;top:189;width:2;height:116" coordorigin="81,189" coordsize="0,116" path="m81,189l81,305e" filled="false" stroked="true" strokeweight="4.295pt" strokecolor="#050100">
                <v:path arrowok="t"/>
              </v:shape>
            </v:group>
            <v:group style="position:absolute;left:284;top:380;width:2;height:387" coordorigin="284,380" coordsize="2,387">
              <v:shape style="position:absolute;left:284;top:380;width:2;height:387" coordorigin="284,380" coordsize="0,387" path="m284,380l284,767e" filled="false" stroked="true" strokeweight="4.369pt" strokecolor="#050100">
                <v:path arrowok="t"/>
              </v:shape>
            </v:group>
            <v:group style="position:absolute;left:284;top:188;width:2;height:118" coordorigin="284,188" coordsize="2,118">
              <v:shape style="position:absolute;left:284;top:188;width:2;height:118" coordorigin="284,188" coordsize="0,118" path="m284,188l284,306e" filled="false" stroked="true" strokeweight="4.355pt" strokecolor="#050100">
                <v:path arrowok="t"/>
              </v:shape>
            </v:group>
            <v:group style="position:absolute;left:349;top:188;width:251;height:586" coordorigin="349,188" coordsize="251,586">
              <v:shape style="position:absolute;left:349;top:188;width:251;height:586" coordorigin="349,188" coordsize="251,586" path="m577,306l349,306,349,380,416,380,416,655,413,691,412,716,412,720,414,739,471,773,509,774,540,771,564,767,581,761,593,756,599,752,591,722,551,722,540,720,503,661,500,380,577,380,577,306xe" filled="true" fillcolor="#050100" stroked="false">
                <v:path arrowok="t"/>
                <v:fill type="solid"/>
              </v:shape>
              <v:shape style="position:absolute;left:349;top:188;width:251;height:586" coordorigin="349,188" coordsize="251,586" path="m585,700l565,716,551,722,591,722,585,700xe" filled="true" fillcolor="#050100" stroked="false">
                <v:path arrowok="t"/>
                <v:fill type="solid"/>
              </v:shape>
              <v:shape style="position:absolute;left:349;top:188;width:251;height:586" coordorigin="349,188" coordsize="251,586" path="m500,188l415,188,416,306,500,306,500,188xe" filled="true" fillcolor="#050100" stroked="false">
                <v:path arrowok="t"/>
                <v:fill type="solid"/>
              </v:shape>
            </v:group>
            <v:group style="position:absolute;left:680;top:380;width:2;height:387" coordorigin="680,380" coordsize="2,387">
              <v:shape style="position:absolute;left:680;top:380;width:2;height:387" coordorigin="680,380" coordsize="0,387" path="m680,380l680,767e" filled="false" stroked="true" strokeweight="4.369pt" strokecolor="#f89932">
                <v:path arrowok="t"/>
              </v:shape>
            </v:group>
            <v:group style="position:absolute;left:633;top:188;width:95;height:96" coordorigin="633,188" coordsize="95,96">
              <v:shape style="position:absolute;left:633;top:188;width:95;height:96" coordorigin="633,188" coordsize="95,96" path="m633,284l727,284,727,188,633,188,633,284xe" filled="true" fillcolor="#f89932" stroked="false">
                <v:path arrowok="t"/>
                <v:fill type="solid"/>
              </v:shape>
            </v:group>
            <v:group style="position:absolute;left:577;top:0;width:507;height:356" coordorigin="577,0" coordsize="507,356">
              <v:shape style="position:absolute;left:577;top:0;width:507;height:356" coordorigin="577,0" coordsize="507,356" path="m1049,18l956,18,972,18,987,19,1028,69,1027,82,996,145,938,204,869,258,818,293,762,322,699,338,634,346,577,352,586,354,600,355,615,356,632,356,709,346,774,331,843,308,910,276,970,237,1020,195,1066,139,1083,78,1080,59,1073,42,1062,28,1049,18xe" filled="true" fillcolor="#f89932" stroked="false">
                <v:path arrowok="t"/>
                <v:fill type="solid"/>
              </v:shape>
              <v:shape style="position:absolute;left:577;top:0;width:507;height:356" coordorigin="577,0" coordsize="507,356" path="m978,0l899,6,840,20,783,41,724,69,666,105,647,118,667,108,687,98,748,71,809,48,868,31,940,19,956,18,1049,18,1047,17,1028,8,1005,2,978,0xe" filled="true" fillcolor="#f89932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94" w:lineRule="exact" w:before="68"/>
        <w:ind w:left="546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361.558289pt;margin-top:5.81916pt;width:34.75pt;height:10.2pt;mso-position-horizontal-relative:page;mso-position-vertical-relative:paragraph;z-index:-20968" coordorigin="7231,116" coordsize="695,204">
            <v:group style="position:absolute;left:7236;top:121;width:150;height:194" coordorigin="7236,121" coordsize="150,194">
              <v:shape style="position:absolute;left:7236;top:121;width:150;height:194" coordorigin="7236,121" coordsize="150,194" path="m7246,285l7312,315,7334,313,7385,269,7385,259,7385,249,7383,240,7377,232,7372,225,7364,218,7353,213,7339,208,7316,202,7290,195,7276,189,7270,184,7267,178,7267,171,7267,164,7271,157,7277,151,7284,146,7295,143,7310,143,7325,143,7336,146,7343,152,7350,158,7355,167,7356,179,7380,177,7335,124,7323,121,7309,121,7297,121,7285,124,7275,128,7265,132,7257,138,7251,146,7246,155,7243,164,7243,173,7243,182,7270,214,7277,217,7289,221,7306,225,7323,230,7334,233,7339,235,7347,238,7353,241,7356,246,7360,250,7361,255,7361,261,7361,267,7360,272,7356,277,7353,282,7347,286,7340,289,7333,291,7324,293,7315,293,7304,293,7260,250,7236,252,7236,264,7240,275,7246,285xe" filled="false" stroked="true" strokeweight=".5pt" strokecolor="#231f20">
                <v:path arrowok="t"/>
              </v:shape>
            </v:group>
            <v:group style="position:absolute;left:7416;top:173;width:184;height:139" coordorigin="7416,173" coordsize="184,139">
              <v:shape style="position:absolute;left:7416;top:173;width:184;height:139" coordorigin="7416,173" coordsize="184,139" path="m7439,312l7439,241,7439,229,7440,220,7466,193,7473,193,7481,193,7487,196,7491,201,7495,206,7497,213,7497,224,7497,312,7520,312,7520,233,7520,219,7523,209,7529,203,7536,196,7543,193,7553,193,7558,193,7577,217,7577,226,7577,312,7600,312,7600,219,7600,203,7596,192,7589,184,7582,177,7572,173,7558,173,7538,177,7522,190,7514,189,7509,184,7503,179,7496,175,7488,173,7478,173,7469,173,7461,175,7454,179,7447,183,7441,189,7437,195,7437,176,7416,176,7416,312,7439,312xe" filled="false" stroked="true" strokeweight=".5pt" strokecolor="#231f20">
                <v:path arrowok="t"/>
              </v:shape>
            </v:group>
            <v:group style="position:absolute;left:7626;top:173;width:125;height:142" coordorigin="7626,173" coordsize="125,142">
              <v:shape style="position:absolute;left:7626;top:173;width:125;height:142" coordorigin="7626,173" coordsize="125,142" path="m7727,312l7751,312,7748,307,7746,301,7745,296,7744,281,7744,256,7744,224,7744,214,7744,207,7743,203,7741,197,7739,192,7736,187,7732,183,7727,180,7720,177,7712,174,7703,173,7691,173,7680,173,7640,192,7636,198,7632,205,7630,215,7653,218,7655,208,7659,202,7664,198,7669,194,7677,192,7688,192,7700,192,7708,195,7714,200,7719,204,7721,210,7721,220,7721,221,7721,223,7721,226,7705,230,7682,233,7671,235,7664,236,7659,237,7653,239,7648,241,7643,245,7638,248,7634,252,7631,258,7628,263,7626,269,7626,276,7626,287,7630,297,7638,304,7646,311,7658,315,7673,315,7682,315,7690,313,7698,310,7706,307,7714,302,7723,295,7723,302,7725,307,7727,312xe" filled="false" stroked="true" strokeweight=".5pt" strokecolor="#231f20">
                <v:path arrowok="t"/>
              </v:shape>
            </v:group>
            <v:group style="position:absolute;left:7651;top:244;width:70;height:54" coordorigin="7651,244" coordsize="70,54">
              <v:shape style="position:absolute;left:7651;top:244;width:70;height:54" coordorigin="7651,244" coordsize="70,54" path="m7721,252l7721,262,7720,270,7717,275,7714,282,7709,287,7702,291,7695,295,7687,297,7678,297,7669,297,7662,295,7658,291,7653,287,7651,282,7651,275,7651,271,7683,252,7700,250,7712,247,7721,244,7721,252xe" filled="false" stroked="true" strokeweight=".5pt" strokecolor="#231f20">
                <v:path arrowok="t"/>
              </v:shape>
            </v:group>
            <v:group style="position:absolute;left:7779;top:173;width:74;height:139" coordorigin="7779,173" coordsize="74,139">
              <v:shape style="position:absolute;left:7779;top:173;width:74;height:139" coordorigin="7779,173" coordsize="74,139" path="m7802,312l7802,241,7802,231,7804,222,7806,214,7808,209,7811,204,7815,201,7819,198,7823,197,7828,197,7834,197,7840,199,7845,202,7853,181,7845,176,7837,173,7829,173,7824,173,7800,197,7800,176,7779,176,7779,312,7802,312xe" filled="false" stroked="true" strokeweight=".5pt" strokecolor="#231f20">
                <v:path arrowok="t"/>
              </v:shape>
            </v:group>
            <v:group style="position:absolute;left:7854;top:129;width:67;height:185" coordorigin="7854,129" coordsize="67,185">
              <v:shape style="position:absolute;left:7854;top:129;width:67;height:185" coordorigin="7854,129" coordsize="67,185" path="m7907,292l7903,292,7901,292,7899,291,7897,289,7896,288,7895,286,7894,284,7894,280,7894,273,7894,194,7917,194,7917,176,7894,176,7894,129,7871,143,7871,176,7854,176,7854,194,7871,194,7871,272,7871,286,7872,295,7874,299,7876,304,7879,307,7884,310,7888,312,7895,314,7903,314,7908,314,7914,313,7920,312,7917,291,7913,292,7909,292,7907,292xe" filled="false" stroked="true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0.46759pt;margin-top:5.10436pt;width:37.550pt;height:11.65pt;mso-position-horizontal-relative:page;mso-position-vertical-relative:paragraph;z-index:-20944" coordorigin="8009,102" coordsize="751,233">
            <v:group style="position:absolute;left:8014;top:125;width:179;height:188" coordorigin="8014,125" coordsize="179,188">
              <v:shape style="position:absolute;left:8014;top:125;width:179;height:188" coordorigin="8014,125" coordsize="179,188" path="m8038,312l8038,152,8092,312,8115,312,8169,155,8169,312,8193,312,8193,125,8160,125,8115,255,8110,268,8107,278,8105,285,8103,279,8100,270,8096,257,8052,125,8014,125,8014,312,8038,312xe" filled="false" stroked="true" strokeweight=".5pt" strokecolor="#231f20">
                <v:path arrowok="t"/>
              </v:shape>
            </v:group>
            <v:group style="position:absolute;left:8222;top:173;width:127;height:142" coordorigin="8222,173" coordsize="127,142">
              <v:shape style="position:absolute;left:8222;top:173;width:127;height:142" coordorigin="8222,173" coordsize="127,142" path="m8239,297l8255,308,8275,314,8299,313,8347,266,8349,245,8346,221,8340,203,8321,185,8304,176,8287,173,8266,176,8248,184,8234,200,8225,217,8222,238,8223,263,8229,282,8238,296,8239,297xe" filled="false" stroked="true" strokeweight=".5pt" strokecolor="#231f20">
                <v:path arrowok="t"/>
              </v:shape>
            </v:group>
            <v:group style="position:absolute;left:8245;top:192;width:80;height:104" coordorigin="8245,192" coordsize="80,104">
              <v:shape style="position:absolute;left:8245;top:192;width:80;height:104" coordorigin="8245,192" coordsize="80,104" path="m8257,205l8264,196,8274,192,8285,192,8297,192,8306,196,8314,205,8321,214,8325,226,8325,243,8322,266,8314,282,8306,292,8297,296,8285,296,8274,296,8264,292,8257,283,8248,267,8245,245,8248,222,8256,206,8257,205xe" filled="false" stroked="true" strokeweight=".5pt" strokecolor="#231f20">
                <v:path arrowok="t"/>
              </v:shape>
            </v:group>
            <v:group style="position:absolute;left:8376;top:125;width:118;height:191" coordorigin="8376,125" coordsize="118,191">
              <v:shape style="position:absolute;left:8376;top:125;width:118;height:191" coordorigin="8376,125" coordsize="118,191" path="m8397,295l8412,309,8432,315,8453,312,8493,247,8493,232,8492,223,8489,214,8486,206,8483,198,8478,192,8473,186,8467,182,8459,178,8452,175,8444,173,8436,173,8416,177,8400,190,8399,125,8376,125,8376,312,8397,312,8397,295xe" filled="false" stroked="true" strokeweight=".5pt" strokecolor="#231f20">
                <v:path arrowok="t"/>
              </v:shape>
            </v:group>
            <v:group style="position:absolute;left:8397;top:192;width:74;height:104" coordorigin="8397,192" coordsize="74,104">
              <v:shape style="position:absolute;left:8397;top:192;width:74;height:104" coordorigin="8397,192" coordsize="74,104" path="m8408,205l8415,196,8424,192,8434,192,8444,192,8452,196,8459,205,8467,221,8470,243,8467,266,8459,282,8451,292,8443,296,8433,296,8420,296,8410,290,8403,278,8399,271,8397,259,8397,243,8397,226,8400,214,8408,205xe" filled="false" stroked="true" strokeweight=".5pt" strokecolor="#231f20">
                <v:path arrowok="t"/>
              </v:shape>
            </v:group>
            <v:group style="position:absolute;left:8521;top:125;width:23;height:27" coordorigin="8521,125" coordsize="23,27">
              <v:shape style="position:absolute;left:8521;top:125;width:23;height:27" coordorigin="8521,125" coordsize="23,27" path="m8516,138l8549,138e" filled="false" stroked="true" strokeweight="1.922pt" strokecolor="#231f20">
                <v:path arrowok="t"/>
              </v:shape>
            </v:group>
            <v:group style="position:absolute;left:8533;top:171;width:2;height:146" coordorigin="8533,171" coordsize="2,146">
              <v:shape style="position:absolute;left:8533;top:171;width:2;height:146" coordorigin="8533,171" coordsize="0,146" path="m8533,171l8533,317e" filled="false" stroked="true" strokeweight="1.75pt" strokecolor="#231f20">
                <v:path arrowok="t"/>
              </v:shape>
            </v:group>
            <v:group style="position:absolute;left:8590;top:120;width:2;height:198" coordorigin="8590,120" coordsize="2,198">
              <v:shape style="position:absolute;left:8590;top:120;width:2;height:198" coordorigin="8590,120" coordsize="0,198" path="m8590,120l8590,317e" filled="false" stroked="true" strokeweight="1.75pt" strokecolor="#231f20">
                <v:path arrowok="t"/>
              </v:shape>
            </v:group>
            <v:group style="position:absolute;left:8630;top:173;width:125;height:142" coordorigin="8630,173" coordsize="125,142">
              <v:shape style="position:absolute;left:8630;top:173;width:125;height:142" coordorigin="8630,173" coordsize="125,142" path="m8716,289l8710,294,8703,296,8695,296,8683,296,8674,292,8666,284,8659,276,8654,265,8654,250,8755,250,8755,247,8755,245,8755,244,8728,185,8693,173,8672,176,8655,185,8641,203,8633,221,8630,240,8632,264,8638,283,8656,302,8673,311,8690,315,8713,313,8727,278,8722,285,8716,289xe" filled="false" stroked="true" strokeweight=".5pt" strokecolor="#231f20">
                <v:path arrowok="t"/>
              </v:shape>
            </v:group>
            <v:group style="position:absolute;left:8655;top:192;width:76;height:39" coordorigin="8655,192" coordsize="76,39">
              <v:shape style="position:absolute;left:8655;top:192;width:76;height:39" coordorigin="8655,192" coordsize="76,39" path="m8667,203l8674,196,8683,192,8693,192,8705,192,8715,196,8722,205,8727,211,8730,220,8731,231,8655,231,8656,219,8660,210,8667,203xe" filled="false" stroked="true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2.679504pt;margin-top:5.97886pt;width:36.8pt;height:10.050pt;mso-position-horizontal-relative:page;mso-position-vertical-relative:paragraph;z-index:-20920" coordorigin="8854,120" coordsize="736,201">
            <v:group style="position:absolute;left:8859;top:125;width:143;height:188" coordorigin="8859,125" coordsize="143,188">
              <v:shape style="position:absolute;left:8859;top:125;width:143;height:188" coordorigin="8859,125" coordsize="143,188" path="m8883,312l8883,236,8931,236,8956,234,8975,228,8992,209,9000,192,9002,169,9000,161,8996,153,8992,145,8987,139,8981,135,8975,131,8967,128,8958,126,8951,125,8942,125,8929,125,8859,125,8859,312,8883,312xe" filled="false" stroked="true" strokeweight=".5pt" strokecolor="#231f20">
                <v:path arrowok="t"/>
              </v:shape>
            </v:group>
            <v:group style="position:absolute;left:8883;top:147;width:93;height:67" coordorigin="8883,147" coordsize="93,67">
              <v:shape style="position:absolute;left:8883;top:147;width:93;height:67" coordorigin="8883,147" coordsize="93,67" path="m8883,147l8931,147,8943,147,8950,147,8954,148,8961,150,8966,154,8970,159,8974,165,8976,172,8976,180,8976,190,8973,199,8966,205,8959,211,8948,214,8932,214,8883,214,8883,147xe" filled="false" stroked="true" strokeweight=".5pt" strokecolor="#231f20">
                <v:path arrowok="t"/>
              </v:shape>
            </v:group>
            <v:group style="position:absolute;left:9030;top:125;width:111;height:188" coordorigin="9030,125" coordsize="111,188">
              <v:shape style="position:absolute;left:9030;top:125;width:111;height:188" coordorigin="9030,125" coordsize="111,188" path="m9053,312l9053,238,9053,227,9054,219,9057,213,9060,207,9064,202,9070,198,9076,195,9082,193,9089,193,9098,193,9105,196,9110,201,9115,206,9118,214,9118,226,9118,312,9141,312,9141,226,9141,213,9139,202,9136,195,9133,189,9127,183,9120,179,9113,175,9104,173,9094,173,9074,177,9057,188,9053,125,9030,125,9030,312,9053,312xe" filled="false" stroked="true" strokeweight=".5pt" strokecolor="#231f20">
                <v:path arrowok="t"/>
              </v:shape>
            </v:group>
            <v:group style="position:absolute;left:9167;top:173;width:127;height:142" coordorigin="9167,173" coordsize="127,142">
              <v:shape style="position:absolute;left:9167;top:173;width:127;height:142" coordorigin="9167,173" coordsize="127,142" path="m9185,297l9201,308,9220,314,9245,313,9292,266,9294,245,9292,221,9285,203,9267,185,9250,176,9233,173,9211,176,9194,184,9179,200,9171,217,9167,238,9169,263,9175,282,9184,296,9185,297xe" filled="false" stroked="true" strokeweight=".5pt" strokecolor="#231f20">
                <v:path arrowok="t"/>
              </v:shape>
            </v:group>
            <v:group style="position:absolute;left:9191;top:192;width:80;height:104" coordorigin="9191,192" coordsize="80,104">
              <v:shape style="position:absolute;left:9191;top:192;width:80;height:104" coordorigin="9191,192" coordsize="80,104" path="m9202,205l9210,196,9219,192,9231,192,9242,192,9252,196,9259,205,9267,214,9271,226,9271,243,9268,266,9260,282,9252,292,9242,296,9231,296,9219,296,9210,292,9202,283,9194,267,9191,245,9193,222,9201,206,9202,205xe" filled="false" stroked="true" strokeweight=".5pt" strokecolor="#231f20">
                <v:path arrowok="t"/>
              </v:shape>
            </v:group>
            <v:group style="position:absolute;left:9321;top:173;width:111;height:139" coordorigin="9321,173" coordsize="111,139">
              <v:shape style="position:absolute;left:9321;top:173;width:111;height:139" coordorigin="9321,173" coordsize="111,139" path="m9344,312l9344,238,9344,220,9348,209,9355,202,9362,196,9370,193,9380,193,9386,193,9392,194,9396,197,9401,200,9404,204,9406,208,9408,213,9408,220,9408,229,9408,312,9431,312,9431,228,9431,218,9423,189,9420,184,9415,180,9408,178,9401,175,9393,173,9385,173,9364,177,9348,188,9342,176,9321,176,9321,312,9344,312xe" filled="false" stroked="true" strokeweight=".5pt" strokecolor="#231f20">
                <v:path arrowok="t"/>
              </v:shape>
            </v:group>
            <v:group style="position:absolute;left:9459;top:173;width:125;height:142" coordorigin="9459,173" coordsize="125,142">
              <v:shape style="position:absolute;left:9459;top:173;width:125;height:142" coordorigin="9459,173" coordsize="125,142" path="m9545,289l9539,294,9532,296,9524,296,9513,296,9503,292,9495,284,9488,276,9484,265,9483,250,9584,250,9584,247,9584,245,9584,244,9557,185,9523,173,9502,176,9484,185,9470,203,9462,221,9459,240,9461,264,9467,283,9485,302,9502,311,9519,315,9542,313,9556,278,9551,285,9545,289xe" filled="false" stroked="true" strokeweight=".5pt" strokecolor="#231f20">
                <v:path arrowok="t"/>
              </v:shape>
            </v:group>
            <v:group style="position:absolute;left:9484;top:192;width:76;height:39" coordorigin="9484,192" coordsize="76,39">
              <v:shape style="position:absolute;left:9484;top:192;width:76;height:39" coordorigin="9484,192" coordsize="76,39" path="m9496,203l9503,196,9512,192,9523,192,9534,192,9544,196,9551,205,9556,211,9559,220,9560,231,9484,231,9485,219,9489,210,9496,203xe" filled="false" stroked="true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3.204315pt;margin-top:5.10436pt;width:47.35pt;height:11.65pt;mso-position-horizontal-relative:page;mso-position-vertical-relative:paragraph;z-index:-20896" coordorigin="9664,102" coordsize="947,233">
            <v:group style="position:absolute;left:9669;top:125;width:149;height:188" coordorigin="9669,125" coordsize="149,188">
              <v:shape style="position:absolute;left:9669;top:125;width:149;height:188" coordorigin="9669,125" coordsize="149,188" path="m9756,312l9756,147,9818,147,9818,125,9669,125,9669,147,9731,147,9731,312,9756,312xe" filled="false" stroked="true" strokeweight=".5pt" strokecolor="#231f20">
                <v:path arrowok="t"/>
              </v:shape>
            </v:group>
            <v:group style="position:absolute;left:9840;top:125;width:111;height:188" coordorigin="9840,125" coordsize="111,188">
              <v:shape style="position:absolute;left:9840;top:125;width:111;height:188" coordorigin="9840,125" coordsize="111,188" path="m9863,312l9863,238,9863,227,9864,219,9867,213,9869,207,9874,202,9880,198,9886,195,9892,193,9899,193,9908,193,9915,196,9920,201,9925,206,9928,214,9928,226,9928,312,9951,312,9951,226,9951,213,9949,202,9946,195,9943,189,9937,183,9930,179,9922,175,9914,173,9904,173,9883,177,9867,188,9863,125,9840,125,9840,312,9863,312xe" filled="false" stroked="true" strokeweight=".5pt" strokecolor="#231f20">
                <v:path arrowok="t"/>
              </v:shape>
            </v:group>
            <v:group style="position:absolute;left:9978;top:173;width:125;height:142" coordorigin="9978,173" coordsize="125,142">
              <v:shape style="position:absolute;left:9978;top:173;width:125;height:142" coordorigin="9978,173" coordsize="125,142" path="m10064,289l10058,294,10051,296,10043,296,10031,296,10022,292,10014,284,10007,276,10003,265,10002,250,10103,250,10103,247,10103,245,10103,244,10076,185,10042,173,10020,176,10003,185,9989,203,9981,221,9978,240,9980,264,9986,283,10004,302,10021,311,10038,315,10061,313,10075,278,10070,285,10064,289xe" filled="false" stroked="true" strokeweight=".5pt" strokecolor="#231f20">
                <v:path arrowok="t"/>
              </v:shape>
            </v:group>
            <v:group style="position:absolute;left:10003;top:192;width:76;height:39" coordorigin="10003,192" coordsize="76,39">
              <v:shape style="position:absolute;left:10003;top:192;width:76;height:39" coordorigin="10003,192" coordsize="76,39" path="m10015,203l10022,196,10031,192,10042,192,10053,192,10063,196,10070,205,10075,211,10078,220,10079,231,10003,231,10004,219,10008,210,10015,203xe" filled="false" stroked="true" strokeweight=".5pt" strokecolor="#231f20">
                <v:path arrowok="t"/>
              </v:shape>
            </v:group>
            <v:group style="position:absolute;left:10131;top:173;width:74;height:139" coordorigin="10131,173" coordsize="74,139">
              <v:shape style="position:absolute;left:10131;top:173;width:74;height:139" coordorigin="10131,173" coordsize="74,139" path="m10154,312l10154,241,10154,231,10155,222,10158,214,10159,209,10162,204,10166,201,10170,198,10175,197,10180,197,10185,197,10191,199,10197,202,10205,181,10197,176,10189,173,10181,173,10176,173,10152,197,10152,176,10131,176,10131,312,10154,312xe" filled="false" stroked="true" strokeweight=".5pt" strokecolor="#231f20">
                <v:path arrowok="t"/>
              </v:shape>
            </v:group>
            <v:group style="position:absolute;left:10218;top:173;width:184;height:139" coordorigin="10218,173" coordsize="184,139">
              <v:shape style="position:absolute;left:10218;top:173;width:184;height:139" coordorigin="10218,173" coordsize="184,139" path="m10241,312l10241,241,10241,229,10242,220,10268,193,10275,193,10283,193,10289,196,10293,201,10297,206,10299,213,10299,224,10299,312,10322,312,10322,233,10322,219,10325,209,10331,203,10338,196,10346,193,10355,193,10360,193,10379,217,10379,226,10379,312,10402,312,10402,219,10402,203,10398,192,10391,184,10384,177,10374,173,10360,173,10340,177,10324,190,10316,189,10311,184,10305,179,10298,175,10290,173,10280,173,10271,173,10263,175,10256,179,10249,183,10243,189,10239,195,10239,176,10218,176,10218,312,10241,312xe" filled="false" stroked="true" strokeweight=".5pt" strokecolor="#231f20">
                <v:path arrowok="t"/>
              </v:shape>
            </v:group>
            <v:group style="position:absolute;left:10428;top:173;width:125;height:142" coordorigin="10428,173" coordsize="125,142">
              <v:shape style="position:absolute;left:10428;top:173;width:125;height:142" coordorigin="10428,173" coordsize="125,142" path="m10529,312l10553,312,10550,307,10548,301,10548,296,10546,281,10546,256,10546,224,10546,214,10546,207,10545,203,10544,197,10541,192,10538,187,10534,183,10529,180,10522,177,10515,174,10505,173,10494,173,10482,173,10442,192,10438,198,10434,205,10432,215,10455,218,10457,208,10461,202,10466,198,10471,194,10479,192,10490,192,10502,192,10511,195,10516,200,10521,204,10523,210,10523,220,10523,221,10523,223,10523,226,10507,230,10484,233,10473,235,10466,236,10461,237,10455,239,10450,241,10445,245,10440,248,10436,252,10433,258,10430,263,10428,269,10428,276,10428,287,10432,297,10440,304,10448,311,10460,315,10475,315,10484,315,10492,313,10500,310,10508,307,10516,302,10525,295,10525,302,10527,307,10529,312xe" filled="false" stroked="true" strokeweight=".5pt" strokecolor="#231f20">
                <v:path arrowok="t"/>
              </v:shape>
            </v:group>
            <v:group style="position:absolute;left:10453;top:244;width:70;height:54" coordorigin="10453,244" coordsize="70,54">
              <v:shape style="position:absolute;left:10453;top:244;width:70;height:54" coordorigin="10453,244" coordsize="70,54" path="m10523,252l10523,262,10522,270,10519,275,10516,282,10511,287,10504,291,10497,295,10489,297,10480,297,10471,297,10465,295,10460,291,10455,287,10453,282,10453,275,10453,271,10485,252,10502,250,10514,247,10523,244,10523,252xe" filled="false" stroked="true" strokeweight=".5pt" strokecolor="#231f20">
                <v:path arrowok="t"/>
              </v:shape>
            </v:group>
            <v:group style="position:absolute;left:10593;top:120;width:2;height:198" coordorigin="10593,120" coordsize="2,198">
              <v:shape style="position:absolute;left:10593;top:120;width:2;height:198" coordorigin="10593,120" coordsize="0,198" path="m10593,120l10593,317e" filled="false" stroked="true" strokeweight="1.7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5.684021pt;margin-top:5.059860pt;width:40.25pt;height:13.55pt;mso-position-horizontal-relative:page;mso-position-vertical-relative:paragraph;z-index:-20872" coordorigin="10714,101" coordsize="805,271">
            <v:group style="position:absolute;left:10732;top:120;width:2;height:198" coordorigin="10732,120" coordsize="2,198">
              <v:shape style="position:absolute;left:10732;top:120;width:2;height:198" coordorigin="10732,120" coordsize="0,198" path="m10732,120l10732,317e" filled="false" stroked="true" strokeweight="1.839pt" strokecolor="#231f20">
                <v:path arrowok="t"/>
              </v:shape>
            </v:group>
            <v:group style="position:absolute;left:10785;top:173;width:184;height:139" coordorigin="10785,173" coordsize="184,139">
              <v:shape style="position:absolute;left:10785;top:173;width:184;height:139" coordorigin="10785,173" coordsize="184,139" path="m10808,312l10808,241,10808,229,10809,220,10835,193,10842,193,10850,193,10856,196,10860,201,10864,206,10866,213,10866,224,10866,312,10889,312,10889,233,10889,219,10892,209,10898,203,10905,196,10913,193,10922,193,10927,193,10946,217,10946,226,10946,312,10969,312,10969,219,10969,203,10965,192,10958,184,10951,177,10941,173,10927,173,10907,177,10891,190,10883,189,10878,184,10872,179,10865,175,10857,173,10847,173,10838,173,10830,175,10823,179,10816,183,10810,189,10806,195,10806,176,10785,176,10785,312,10808,312xe" filled="false" stroked="true" strokeweight=".5pt" strokecolor="#231f20">
                <v:path arrowok="t"/>
              </v:shape>
            </v:group>
            <v:group style="position:absolute;left:10995;top:173;width:125;height:142" coordorigin="10995,173" coordsize="125,142">
              <v:shape style="position:absolute;left:10995;top:173;width:125;height:142" coordorigin="10995,173" coordsize="125,142" path="m11096,312l11120,312,11117,307,11115,301,11115,296,11113,281,11113,256,11113,224,11113,214,11113,207,11112,203,11111,197,11108,192,11105,187,11101,183,11096,180,11089,177,11082,174,11072,173,11061,173,11049,173,11009,192,11005,198,11001,205,10999,215,11022,218,11024,208,11028,202,11033,198,11038,194,11046,192,11057,192,11069,192,11078,195,11083,200,11088,204,11090,210,11090,220,11090,221,11090,223,11090,226,11074,230,11051,233,11040,235,11033,236,11028,237,11022,239,11017,241,11012,245,11007,248,11003,252,11000,258,10997,263,10995,269,10995,276,10995,287,10999,297,11007,304,11015,311,11027,315,11042,315,11051,315,11059,313,11067,310,11075,307,11083,302,11092,295,11092,302,11094,307,11096,312xe" filled="false" stroked="true" strokeweight=".5pt" strokecolor="#231f20">
                <v:path arrowok="t"/>
              </v:shape>
            </v:group>
            <v:group style="position:absolute;left:11020;top:244;width:70;height:54" coordorigin="11020,244" coordsize="70,54">
              <v:shape style="position:absolute;left:11020;top:244;width:70;height:54" coordorigin="11020,244" coordsize="70,54" path="m11090,252l11090,262,11089,270,11086,275,11083,282,11078,287,11071,291,11064,295,11056,297,11047,297,11038,297,11032,295,11027,291,11022,287,11020,282,11020,275,11020,271,11052,252,11069,250,11081,247,11090,244,11090,252xe" filled="false" stroked="true" strokeweight=".5pt" strokecolor="#231f20">
                <v:path arrowok="t"/>
              </v:shape>
            </v:group>
            <v:group style="position:absolute;left:11140;top:173;width:120;height:194" coordorigin="11140,173" coordsize="120,194">
              <v:shape style="position:absolute;left:11140;top:173;width:120;height:194" coordorigin="11140,173" coordsize="120,194" path="m11159,356l11176,364,11197,367,11212,367,11223,364,11259,301,11259,176,11238,176,11238,193,11222,179,11203,173,11187,173,11176,176,11167,182,11158,188,11152,196,11147,207,11142,218,11140,230,11140,243,11142,264,11149,283,11166,301,11183,310,11209,309,11226,303,11236,309,11209,348,11198,348,11188,348,11180,346,11175,342,11170,338,11168,333,11167,326,11144,323,11144,338,11149,349,11159,356xe" filled="false" stroked="true" strokeweight=".5pt" strokecolor="#231f20">
                <v:path arrowok="t"/>
              </v:shape>
            </v:group>
            <v:group style="position:absolute;left:11164;top:192;width:75;height:101" coordorigin="11164,192" coordsize="75,101">
              <v:shape style="position:absolute;left:11164;top:192;width:75;height:101" coordorigin="11164,192" coordsize="75,101" path="m11174,205l11181,196,11190,192,11200,192,11211,192,11220,196,11227,205,11234,213,11238,226,11238,242,11238,260,11234,272,11227,281,11220,289,11211,293,11201,293,11190,293,11164,225,11167,213,11174,205xe" filled="false" stroked="true" strokeweight=".5pt" strokecolor="#231f20">
                <v:path arrowok="t"/>
              </v:shape>
            </v:group>
            <v:group style="position:absolute;left:11287;top:173;width:125;height:142" coordorigin="11287,173" coordsize="125,142">
              <v:shape style="position:absolute;left:11287;top:173;width:125;height:142" coordorigin="11287,173" coordsize="125,142" path="m11373,289l11367,294,11360,296,11351,296,11340,296,11331,292,11323,284,11315,276,11311,265,11310,250,11411,250,11412,247,11412,245,11412,244,11384,185,11350,173,11329,176,11312,185,11297,203,11290,221,11287,240,11289,264,11295,283,11313,302,11330,311,11347,315,11370,313,11384,278,11379,285,11373,289xe" filled="false" stroked="true" strokeweight=".5pt" strokecolor="#231f20">
                <v:path arrowok="t"/>
              </v:shape>
            </v:group>
            <v:group style="position:absolute;left:11312;top:192;width:76;height:39" coordorigin="11312,192" coordsize="76,39">
              <v:shape style="position:absolute;left:11312;top:192;width:76;height:39" coordorigin="11312,192" coordsize="76,39" path="m11324,203l11331,196,11340,192,11350,192,11362,192,11371,196,11379,205,11383,211,11386,220,11387,231,11312,231,11312,219,11316,210,11324,203xe" filled="false" stroked="true" strokeweight=".5pt" strokecolor="#231f20">
                <v:path arrowok="t"/>
              </v:shape>
            </v:group>
            <v:group style="position:absolute;left:11439;top:173;width:74;height:139" coordorigin="11439,173" coordsize="74,139">
              <v:shape style="position:absolute;left:11439;top:173;width:74;height:139" coordorigin="11439,173" coordsize="74,139" path="m11462,312l11462,241,11462,231,11464,222,11466,214,11468,209,11471,204,11475,201,11479,198,11483,197,11488,197,11494,197,11500,199,11505,202,11513,181,11505,176,11497,173,11490,173,11484,173,11460,197,11460,176,11439,176,11439,312,11462,312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26"/>
        </w:rPr>
        <w:t>Smart Mobile Phone</w:t>
      </w:r>
      <w:r>
        <w:rPr>
          <w:rFonts w:ascii="Arial"/>
          <w:color w:val="231F20"/>
          <w:spacing w:val="-5"/>
          <w:sz w:val="26"/>
        </w:rPr>
        <w:t> </w:t>
      </w:r>
      <w:r>
        <w:rPr>
          <w:rFonts w:ascii="Arial"/>
          <w:color w:val="231F20"/>
          <w:sz w:val="26"/>
        </w:rPr>
        <w:t>Thermal</w:t>
      </w:r>
      <w:r>
        <w:rPr>
          <w:rFonts w:ascii="Arial"/>
          <w:color w:val="231F20"/>
          <w:spacing w:val="-1"/>
          <w:sz w:val="26"/>
        </w:rPr>
        <w:t> </w:t>
      </w:r>
      <w:r>
        <w:rPr>
          <w:rFonts w:ascii="Arial"/>
          <w:color w:val="231F20"/>
          <w:sz w:val="26"/>
        </w:rPr>
        <w:t>Imager</w:t>
      </w:r>
      <w:r>
        <w:rPr>
          <w:rFonts w:ascii="Arial"/>
          <w:sz w:val="26"/>
        </w:rPr>
      </w:r>
    </w:p>
    <w:p>
      <w:pPr>
        <w:spacing w:after="0" w:line="294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480" w:h="7940" w:orient="landscape"/>
          <w:pgMar w:top="600" w:bottom="280" w:left="1760" w:right="6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39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.95pt;height:40.4pt;mso-position-horizontal-relative:char;mso-position-vertical-relative:line" coordorigin="0,0" coordsize="1079,808">
            <v:group style="position:absolute;left:81;top:380;width:2;height:384" coordorigin="81,380" coordsize="2,384">
              <v:shape style="position:absolute;left:81;top:380;width:2;height:384" coordorigin="81,380" coordsize="0,384" path="m81,380l81,764e" filled="false" stroked="true" strokeweight="4.261pt" strokecolor="#231a16">
                <v:path arrowok="t"/>
              </v:shape>
            </v:group>
            <v:group style="position:absolute;left:39;top:342;width:286;height:2" coordorigin="39,342" coordsize="286,2">
              <v:shape style="position:absolute;left:39;top:342;width:286;height:2" coordorigin="39,342" coordsize="286,0" path="m39,342l325,342e" filled="false" stroked="true" strokeweight="3.9pt" strokecolor="#231a16">
                <v:path arrowok="t"/>
              </v:shape>
            </v:group>
            <v:group style="position:absolute;left:81;top:188;width:2;height:116" coordorigin="81,188" coordsize="2,116">
              <v:shape style="position:absolute;left:81;top:188;width:2;height:116" coordorigin="81,188" coordsize="0,116" path="m81,188l81,304e" filled="false" stroked="true" strokeweight="4.275pt" strokecolor="#231a16">
                <v:path arrowok="t"/>
              </v:shape>
            </v:group>
            <v:group style="position:absolute;left:282;top:379;width:2;height:385" coordorigin="282,379" coordsize="2,385">
              <v:shape style="position:absolute;left:282;top:379;width:2;height:385" coordorigin="282,379" coordsize="0,385" path="m282,379l282,764e" filled="false" stroked="true" strokeweight="4.348pt" strokecolor="#231a16">
                <v:path arrowok="t"/>
              </v:shape>
            </v:group>
            <v:group style="position:absolute;left:283;top:188;width:2;height:117" coordorigin="283,188" coordsize="2,117">
              <v:shape style="position:absolute;left:283;top:188;width:2;height:117" coordorigin="283,188" coordsize="0,117" path="m283,188l283,304e" filled="false" stroked="true" strokeweight="4.334pt" strokecolor="#231a16">
                <v:path arrowok="t"/>
              </v:shape>
            </v:group>
            <v:group style="position:absolute;left:347;top:187;width:250;height:583" coordorigin="347,187" coordsize="250,583">
              <v:shape style="position:absolute;left:347;top:187;width:250;height:583" coordorigin="347,187" coordsize="250,583" path="m574,305l347,305,347,378,414,378,414,652,411,688,411,712,411,716,412,736,469,769,507,770,538,768,562,763,579,757,591,752,596,749,589,719,549,719,537,716,501,658,498,378,574,378,574,305xe" filled="true" fillcolor="#231a16" stroked="false">
                <v:path arrowok="t"/>
                <v:fill type="solid"/>
              </v:shape>
              <v:shape style="position:absolute;left:347;top:187;width:250;height:583" coordorigin="347,187" coordsize="250,583" path="m583,697l562,712,549,719,589,719,583,697xe" filled="true" fillcolor="#231a16" stroked="false">
                <v:path arrowok="t"/>
                <v:fill type="solid"/>
              </v:shape>
              <v:shape style="position:absolute;left:347;top:187;width:250;height:583" coordorigin="347,187" coordsize="250,583" path="m498,187l413,187,414,305,498,305,498,187xe" filled="true" fillcolor="#231a16" stroked="false">
                <v:path arrowok="t"/>
                <v:fill type="solid"/>
              </v:shape>
            </v:group>
            <v:group style="position:absolute;left:677;top:379;width:2;height:385" coordorigin="677,379" coordsize="2,385">
              <v:shape style="position:absolute;left:677;top:379;width:2;height:385" coordorigin="677,379" coordsize="0,385" path="m677,379l677,763e" filled="false" stroked="true" strokeweight="4.348pt" strokecolor="#f89932">
                <v:path arrowok="t"/>
              </v:shape>
            </v:group>
            <v:group style="position:absolute;left:630;top:187;width:95;height:95" coordorigin="630,187" coordsize="95,95">
              <v:shape style="position:absolute;left:630;top:187;width:95;height:95" coordorigin="630,187" coordsize="95,95" path="m630,282l724,282,724,187,630,187,630,282xe" filled="true" fillcolor="#f89932" stroked="false">
                <v:path arrowok="t"/>
                <v:fill type="solid"/>
              </v:shape>
            </v:group>
            <v:group style="position:absolute;left:574;top:0;width:504;height:355" coordorigin="574,0" coordsize="504,355">
              <v:shape style="position:absolute;left:574;top:0;width:504;height:355" coordorigin="574,0" coordsize="504,355" path="m1043,17l950,17,966,17,980,19,1024,67,1023,80,993,143,936,202,866,255,816,291,759,320,696,336,631,344,574,350,582,352,596,353,611,354,628,354,704,345,770,330,838,307,906,275,965,236,1015,194,1062,138,1078,77,1075,58,1068,42,1057,28,1043,17xe" filled="true" fillcolor="#f89932" stroked="false">
                <v:path arrowok="t"/>
                <v:fill type="solid"/>
              </v:shape>
              <v:shape style="position:absolute;left:574;top:0;width:504;height:355" coordorigin="574,0" coordsize="504,355" path="m972,0l893,7,834,21,777,42,715,72,660,109,680,99,701,90,762,63,823,42,899,23,950,17,1043,17,1041,16,1022,8,999,2,972,0xe" filled="true" fillcolor="#f89932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7"/>
        <w:ind w:left="41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07.842796pt;margin-top:12.559897pt;width:151.65pt;height:8.8pt;mso-position-horizontal-relative:page;mso-position-vertical-relative:paragraph;z-index:-20848" coordorigin="2157,251" coordsize="3033,176">
            <v:group style="position:absolute;left:2159;top:254;width:3028;height:2" coordorigin="2159,254" coordsize="3028,2">
              <v:shape style="position:absolute;left:2159;top:254;width:3028;height:2" coordorigin="2159,254" coordsize="3028,0" path="m2159,254l5187,254e" filled="false" stroked="true" strokeweight=".25pt" strokecolor="#231a16">
                <v:path arrowok="t"/>
              </v:shape>
            </v:group>
            <v:group style="position:absolute;left:2167;top:314;width:112;height:113" coordorigin="2167,314" coordsize="112,113">
              <v:shape style="position:absolute;left:2167;top:314;width:112;height:113" coordorigin="2167,314" coordsize="112,113" path="m2223,314l2169,357,2167,382,2175,399,2191,417,2208,425,2232,426,2246,421,2209,421,2196,415,2178,397,2172,385,2172,357,2178,345,2187,336,2196,326,2209,321,2247,321,2243,318,2223,314xe" filled="true" fillcolor="#231a16" stroked="false">
                <v:path arrowok="t"/>
                <v:fill type="solid"/>
              </v:shape>
              <v:shape style="position:absolute;left:2167;top:314;width:112;height:113" coordorigin="2167,314" coordsize="112,113" path="m2247,321l2236,321,2249,326,2267,345,2273,357,2273,385,2267,397,2258,406,2249,415,2236,421,2246,421,2250,420,2268,405,2276,388,2279,365,2273,346,2260,329,2247,321xe" filled="true" fillcolor="#231a16" stroked="false">
                <v:path arrowok="t"/>
                <v:fill type="solid"/>
              </v:shape>
            </v:group>
            <v:group style="position:absolute;left:2200;top:338;width:46;height:60" coordorigin="2200,338" coordsize="46,60">
              <v:shape style="position:absolute;left:2200;top:338;width:46;height:60" coordorigin="2200,338" coordsize="46,60" path="m2235,338l2210,338,2200,348,2201,366,2212,384,2227,398,2239,378,2243,366,2219,366,2216,363,2216,356,2219,353,2245,353,2245,348,2235,338xe" filled="true" fillcolor="#231a16" stroked="false">
                <v:path arrowok="t"/>
                <v:fill type="solid"/>
              </v:shape>
              <v:shape style="position:absolute;left:2200;top:338;width:46;height:60" coordorigin="2200,338" coordsize="46,60" path="m2245,353l2226,353,2229,356,2229,363,2226,366,2243,366,2245,361,2245,353xe" filled="true" fillcolor="#231a1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w w:val="105"/>
          <w:sz w:val="18"/>
        </w:rPr>
        <w:t>Dongguan</w:t>
      </w:r>
      <w:r>
        <w:rPr>
          <w:rFonts w:ascii="Arial"/>
          <w:color w:val="231F20"/>
          <w:spacing w:val="-20"/>
          <w:w w:val="105"/>
          <w:sz w:val="18"/>
        </w:rPr>
        <w:t> </w:t>
      </w:r>
      <w:r>
        <w:rPr>
          <w:rFonts w:ascii="Arial"/>
          <w:color w:val="231F20"/>
          <w:w w:val="105"/>
          <w:sz w:val="18"/>
        </w:rPr>
        <w:t>Xintai</w:t>
      </w:r>
      <w:r>
        <w:rPr>
          <w:rFonts w:ascii="Arial"/>
          <w:color w:val="231F20"/>
          <w:spacing w:val="-20"/>
          <w:w w:val="105"/>
          <w:sz w:val="18"/>
        </w:rPr>
        <w:t> </w:t>
      </w:r>
      <w:r>
        <w:rPr>
          <w:rFonts w:ascii="Arial"/>
          <w:color w:val="231F20"/>
          <w:w w:val="105"/>
          <w:sz w:val="18"/>
        </w:rPr>
        <w:t>Instrument</w:t>
      </w:r>
      <w:r>
        <w:rPr>
          <w:rFonts w:ascii="Arial"/>
          <w:color w:val="231F20"/>
          <w:spacing w:val="-20"/>
          <w:w w:val="105"/>
          <w:sz w:val="18"/>
        </w:rPr>
        <w:t> </w:t>
      </w:r>
      <w:r>
        <w:rPr>
          <w:rFonts w:ascii="Arial"/>
          <w:color w:val="231F20"/>
          <w:spacing w:val="-1"/>
          <w:w w:val="105"/>
          <w:sz w:val="18"/>
        </w:rPr>
        <w:t>Co.,Ltd.</w:t>
      </w:r>
      <w:r>
        <w:rPr>
          <w:rFonts w:ascii="Arial"/>
          <w:sz w:val="18"/>
        </w:rPr>
      </w:r>
    </w:p>
    <w:p>
      <w:pPr>
        <w:spacing w:line="350" w:lineRule="auto" w:before="95"/>
        <w:ind w:left="59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31F20"/>
          <w:sz w:val="10"/>
        </w:rPr>
        <w:t>Add:</w:t>
      </w:r>
      <w:r>
        <w:rPr>
          <w:rFonts w:ascii="Arial"/>
          <w:color w:val="231F20"/>
          <w:spacing w:val="27"/>
          <w:sz w:val="10"/>
        </w:rPr>
        <w:t> </w:t>
      </w:r>
      <w:r>
        <w:rPr>
          <w:rFonts w:ascii="Arial"/>
          <w:color w:val="231F20"/>
          <w:sz w:val="10"/>
        </w:rPr>
        <w:t>Building </w:t>
      </w:r>
      <w:r>
        <w:rPr>
          <w:rFonts w:ascii="Arial"/>
          <w:color w:val="231F20"/>
          <w:spacing w:val="-6"/>
          <w:sz w:val="10"/>
        </w:rPr>
        <w:t>F,</w:t>
      </w:r>
      <w:r>
        <w:rPr>
          <w:rFonts w:ascii="Arial"/>
          <w:color w:val="231F20"/>
          <w:sz w:val="10"/>
        </w:rPr>
        <w:t> </w:t>
      </w:r>
      <w:r>
        <w:rPr>
          <w:rFonts w:ascii="Arial"/>
          <w:color w:val="231F20"/>
          <w:spacing w:val="-1"/>
          <w:sz w:val="10"/>
        </w:rPr>
        <w:t>No.</w:t>
      </w:r>
      <w:r>
        <w:rPr>
          <w:rFonts w:ascii="Arial"/>
          <w:color w:val="231F20"/>
          <w:sz w:val="10"/>
        </w:rPr>
        <w:t> </w:t>
      </w:r>
      <w:r>
        <w:rPr>
          <w:rFonts w:ascii="Arial"/>
          <w:color w:val="231F20"/>
          <w:spacing w:val="-1"/>
          <w:sz w:val="10"/>
        </w:rPr>
        <w:t>13-16,</w:t>
      </w:r>
      <w:r>
        <w:rPr>
          <w:rFonts w:ascii="Arial"/>
          <w:color w:val="231F20"/>
          <w:sz w:val="10"/>
        </w:rPr>
        <w:t> </w:t>
      </w:r>
      <w:r>
        <w:rPr>
          <w:rFonts w:ascii="Arial"/>
          <w:color w:val="231F20"/>
          <w:spacing w:val="-1"/>
          <w:sz w:val="10"/>
        </w:rPr>
        <w:t>Hongye</w:t>
      </w:r>
      <w:r>
        <w:rPr>
          <w:rFonts w:ascii="Arial"/>
          <w:color w:val="231F20"/>
          <w:sz w:val="10"/>
        </w:rPr>
        <w:t> Industrial</w:t>
      </w:r>
      <w:r>
        <w:rPr>
          <w:rFonts w:ascii="Arial"/>
          <w:color w:val="231F20"/>
          <w:spacing w:val="-1"/>
          <w:sz w:val="10"/>
        </w:rPr>
        <w:t> </w:t>
      </w:r>
      <w:r>
        <w:rPr>
          <w:rFonts w:ascii="Arial"/>
          <w:color w:val="231F20"/>
          <w:sz w:val="10"/>
        </w:rPr>
        <w:t>Zone,</w:t>
      </w:r>
      <w:r>
        <w:rPr>
          <w:rFonts w:ascii="Arial"/>
          <w:color w:val="231F20"/>
          <w:spacing w:val="-2"/>
          <w:sz w:val="10"/>
        </w:rPr>
        <w:t> Tangxia</w:t>
      </w:r>
      <w:r>
        <w:rPr>
          <w:rFonts w:ascii="Arial"/>
          <w:color w:val="231F20"/>
          <w:spacing w:val="26"/>
          <w:sz w:val="10"/>
        </w:rPr>
        <w:t> </w:t>
      </w:r>
      <w:r>
        <w:rPr>
          <w:rFonts w:ascii="Arial"/>
          <w:color w:val="231F20"/>
          <w:spacing w:val="-1"/>
          <w:sz w:val="10"/>
        </w:rPr>
        <w:t>community,</w:t>
      </w:r>
      <w:r>
        <w:rPr>
          <w:rFonts w:ascii="Arial"/>
          <w:color w:val="231F20"/>
          <w:spacing w:val="-2"/>
          <w:sz w:val="10"/>
        </w:rPr>
        <w:t> </w:t>
      </w:r>
      <w:r>
        <w:rPr>
          <w:rFonts w:ascii="Arial"/>
          <w:color w:val="231F20"/>
          <w:spacing w:val="-3"/>
          <w:sz w:val="10"/>
        </w:rPr>
        <w:t>Tangxia</w:t>
      </w:r>
      <w:r>
        <w:rPr>
          <w:rFonts w:ascii="Arial"/>
          <w:color w:val="231F20"/>
          <w:spacing w:val="-2"/>
          <w:sz w:val="10"/>
        </w:rPr>
        <w:t> </w:t>
      </w:r>
      <w:r>
        <w:rPr>
          <w:rFonts w:ascii="Arial"/>
          <w:color w:val="231F20"/>
          <w:spacing w:val="-3"/>
          <w:sz w:val="10"/>
        </w:rPr>
        <w:t>Town,</w:t>
      </w:r>
      <w:r>
        <w:rPr>
          <w:rFonts w:ascii="Arial"/>
          <w:color w:val="231F20"/>
          <w:sz w:val="10"/>
        </w:rPr>
        <w:t> </w:t>
      </w:r>
      <w:r>
        <w:rPr>
          <w:rFonts w:ascii="Arial"/>
          <w:color w:val="231F20"/>
          <w:spacing w:val="-1"/>
          <w:sz w:val="10"/>
        </w:rPr>
        <w:t>Dongguan</w:t>
      </w:r>
      <w:r>
        <w:rPr>
          <w:rFonts w:ascii="Arial"/>
          <w:color w:val="231F20"/>
          <w:sz w:val="10"/>
        </w:rPr>
        <w:t> City</w:t>
      </w:r>
      <w:r>
        <w:rPr>
          <w:rFonts w:ascii="Arial"/>
          <w:sz w:val="10"/>
        </w:rPr>
      </w:r>
    </w:p>
    <w:p>
      <w:pPr>
        <w:spacing w:line="350" w:lineRule="auto" w:before="1"/>
        <w:ind w:left="597" w:right="1766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08.359818pt;margin-top:8.237682pt;width:5.577092pt;height:22.821303pt;mso-position-horizontal-relative:page;mso-position-vertical-relative:paragraph;z-index:1264" type="#_x0000_t75" stroked="false">
            <v:imagedata r:id="rId5" o:title=""/>
          </v:shape>
        </w:pict>
      </w:r>
      <w:r>
        <w:rPr>
          <w:rFonts w:ascii="Arial"/>
          <w:color w:val="231F20"/>
          <w:sz w:val="10"/>
        </w:rPr>
        <w:t>Postcode:523710 </w:t>
      </w:r>
      <w:r>
        <w:rPr>
          <w:rFonts w:ascii="Arial"/>
          <w:color w:val="231F20"/>
          <w:spacing w:val="-1"/>
          <w:sz w:val="10"/>
        </w:rPr>
        <w:t>Tel:+86-769-82612006</w:t>
      </w:r>
      <w:r>
        <w:rPr>
          <w:rFonts w:ascii="Arial"/>
          <w:color w:val="231F20"/>
          <w:spacing w:val="28"/>
          <w:sz w:val="10"/>
        </w:rPr>
        <w:t> </w:t>
      </w:r>
      <w:r>
        <w:rPr>
          <w:rFonts w:ascii="Arial"/>
          <w:color w:val="231F20"/>
          <w:sz w:val="10"/>
        </w:rPr>
        <w:t>Fax:+86-769-82612005</w:t>
      </w:r>
      <w:r>
        <w:rPr>
          <w:rFonts w:ascii="Arial"/>
          <w:sz w:val="10"/>
        </w:rPr>
      </w:r>
    </w:p>
    <w:p>
      <w:pPr>
        <w:spacing w:before="1"/>
        <w:ind w:left="59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31F20"/>
          <w:spacing w:val="-1"/>
          <w:sz w:val="10"/>
        </w:rPr>
        <w:t>W</w:t>
      </w:r>
      <w:hyperlink r:id="rId6">
        <w:r>
          <w:rPr>
            <w:rFonts w:ascii="Arial"/>
            <w:color w:val="231F20"/>
            <w:spacing w:val="-1"/>
            <w:sz w:val="10"/>
          </w:rPr>
          <w:t>ebsite:www.hti-meter</w:t>
        </w:r>
      </w:hyperlink>
      <w:r>
        <w:rPr>
          <w:rFonts w:ascii="Arial"/>
          <w:color w:val="231F20"/>
          <w:spacing w:val="-1"/>
          <w:sz w:val="10"/>
        </w:rPr>
        <w:t>.com</w:t>
      </w:r>
      <w:r>
        <w:rPr>
          <w:rFonts w:ascii="Arial"/>
          <w:sz w:val="10"/>
        </w:rPr>
      </w:r>
    </w:p>
    <w:p>
      <w:pPr>
        <w:spacing w:before="53"/>
        <w:ind w:left="59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31F20"/>
          <w:spacing w:val="-1"/>
          <w:sz w:val="10"/>
        </w:rPr>
        <w:t>https://hti-instrument.com</w:t>
      </w:r>
      <w:r>
        <w:rPr>
          <w:rFonts w:ascii="Arial"/>
          <w:color w:val="231F20"/>
          <w:sz w:val="10"/>
        </w:rPr>
        <w:t>  </w:t>
      </w:r>
      <w:r>
        <w:rPr>
          <w:rFonts w:ascii="Arial"/>
          <w:color w:val="231F20"/>
          <w:spacing w:val="1"/>
          <w:sz w:val="10"/>
        </w:rPr>
        <w:t> </w:t>
      </w:r>
      <w:hyperlink r:id="rId7">
        <w:r>
          <w:rPr>
            <w:rFonts w:ascii="Arial"/>
            <w:color w:val="231F20"/>
            <w:spacing w:val="-1"/>
            <w:sz w:val="10"/>
          </w:rPr>
          <w:t>www.xintest.en.alibaba.com</w:t>
        </w:r>
        <w:r>
          <w:rPr>
            <w:rFonts w:ascii="Arial"/>
            <w:sz w:val="10"/>
          </w:rPr>
        </w:r>
      </w:hyperlink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200" w:lineRule="atLeast"/>
        <w:ind w:left="13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4.2pt;height:13.1pt;mso-position-horizontal-relative:char;mso-position-vertical-relative:line" coordorigin="0,0" coordsize="1484,262">
            <v:shape style="position:absolute;left:16;top:20;width:1403;height:200" type="#_x0000_t75" stroked="false">
              <v:imagedata r:id="rId8" o:title=""/>
            </v:shape>
            <v:group style="position:absolute;left:1453;top:20;width:2;height:198" coordorigin="1453,20" coordsize="2,198">
              <v:shape style="position:absolute;left:1453;top:20;width:2;height:198" coordorigin="1453,20" coordsize="0,198" path="m1453,20l1453,217e" filled="false" stroked="true" strokeweight="1.75pt" strokecolor="#231f2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1484;height:262" type="#_x0000_t202" filled="false" stroked="false">
                <v:textbox inset="0,0,0,0">
                  <w:txbxContent>
                    <w:p>
                      <w:pPr>
                        <w:spacing w:line="26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6"/>
                        </w:rPr>
                        <w:t>User</w:t>
                      </w:r>
                      <w:r>
                        <w:rPr>
                          <w:rFonts w:ascii="Arial"/>
                          <w:color w:val="231F20"/>
                          <w:sz w:val="26"/>
                        </w:rPr>
                        <w:t> Manual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4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30552" cy="1524000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205"/>
        <w:ind w:left="0" w:right="383" w:firstLine="0"/>
        <w:jc w:val="center"/>
        <w:rPr>
          <w:rFonts w:ascii="黑体" w:hAnsi="黑体" w:cs="黑体" w:eastAsia="黑体"/>
          <w:sz w:val="24"/>
          <w:szCs w:val="24"/>
        </w:rPr>
      </w:pPr>
      <w:r>
        <w:rPr>
          <w:rFonts w:ascii="黑体"/>
          <w:color w:val="231F20"/>
          <w:sz w:val="24"/>
        </w:rPr>
        <w:t>HT-301</w:t>
      </w:r>
      <w:r>
        <w:rPr>
          <w:rFonts w:ascii="黑体"/>
          <w:sz w:val="24"/>
        </w:rPr>
      </w:r>
    </w:p>
    <w:p>
      <w:pPr>
        <w:spacing w:line="240" w:lineRule="auto" w:before="2"/>
        <w:rPr>
          <w:rFonts w:ascii="黑体" w:hAnsi="黑体" w:cs="黑体" w:eastAsia="黑体"/>
          <w:sz w:val="25"/>
          <w:szCs w:val="25"/>
        </w:rPr>
      </w:pPr>
    </w:p>
    <w:p>
      <w:pPr>
        <w:spacing w:before="0"/>
        <w:ind w:left="17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>Version</w:t>
      </w:r>
      <w:r>
        <w:rPr>
          <w:rFonts w:ascii="Arial"/>
          <w:color w:val="231F20"/>
          <w:spacing w:val="-1"/>
          <w:sz w:val="18"/>
        </w:rPr>
        <w:t> No. </w:t>
      </w:r>
      <w:r>
        <w:rPr>
          <w:rFonts w:ascii="Arial"/>
          <w:color w:val="231F20"/>
          <w:sz w:val="18"/>
        </w:rPr>
        <w:t>V1.1</w:t>
      </w:r>
      <w:r>
        <w:rPr>
          <w:rFonts w:ascii="Arial"/>
          <w:sz w:val="18"/>
        </w:rPr>
      </w:r>
    </w:p>
    <w:p>
      <w:pPr>
        <w:spacing w:before="9"/>
        <w:ind w:left="17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Revision date:</w:t>
      </w:r>
      <w:r>
        <w:rPr>
          <w:rFonts w:ascii="Arial"/>
          <w:color w:val="231F20"/>
          <w:sz w:val="18"/>
        </w:rPr>
        <w:t> September</w:t>
      </w:r>
      <w:r>
        <w:rPr>
          <w:rFonts w:ascii="Arial"/>
          <w:color w:val="231F20"/>
          <w:spacing w:val="-2"/>
          <w:sz w:val="18"/>
        </w:rPr>
        <w:t> </w:t>
      </w:r>
      <w:r>
        <w:rPr>
          <w:rFonts w:ascii="Arial"/>
          <w:color w:val="231F20"/>
          <w:spacing w:val="-1"/>
          <w:sz w:val="18"/>
        </w:rPr>
        <w:t>7,</w:t>
      </w:r>
      <w:r>
        <w:rPr>
          <w:rFonts w:ascii="Arial"/>
          <w:color w:val="231F20"/>
          <w:sz w:val="18"/>
        </w:rPr>
        <w:t> </w:t>
      </w:r>
      <w:r>
        <w:rPr>
          <w:rFonts w:ascii="Arial"/>
          <w:color w:val="231F20"/>
          <w:spacing w:val="-1"/>
          <w:sz w:val="18"/>
        </w:rPr>
        <w:t>2019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480" w:h="7940" w:orient="landscape"/>
          <w:pgMar w:top="600" w:bottom="280" w:left="1760" w:right="640"/>
          <w:cols w:num="2" w:equalWidth="0">
            <w:col w:w="3419" w:space="2104"/>
            <w:col w:w="4557"/>
          </w:cols>
        </w:sectPr>
      </w:pPr>
    </w:p>
    <w:p>
      <w:pPr>
        <w:spacing w:before="167"/>
        <w:ind w:left="12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9.288401pt;margin-top:9.938045pt;width:87.5234pt;height:10.745pt;mso-position-horizontal-relative:page;mso-position-vertical-relative:paragraph;z-index:-20800" type="#_x0000_t75" stroked="false">
            <v:imagedata r:id="rId11" o:title=""/>
          </v:shape>
        </w:pict>
      </w:r>
      <w:r>
        <w:rPr>
          <w:rFonts w:ascii="Arial"/>
          <w:color w:val="231F20"/>
          <w:spacing w:val="-28"/>
          <w:sz w:val="24"/>
        </w:rPr>
        <w:t>T</w:t>
      </w:r>
      <w:r>
        <w:rPr>
          <w:rFonts w:ascii="Arial"/>
          <w:color w:val="231F20"/>
          <w:spacing w:val="-1"/>
          <w:sz w:val="24"/>
        </w:rPr>
        <w:t>abl</w:t>
      </w:r>
      <w:r>
        <w:rPr>
          <w:rFonts w:ascii="Arial"/>
          <w:color w:val="231F20"/>
          <w:sz w:val="24"/>
        </w:rPr>
        <w:t>e</w:t>
      </w:r>
      <w:r>
        <w:rPr>
          <w:rFonts w:ascii="Arial"/>
          <w:color w:val="231F20"/>
          <w:spacing w:val="-2"/>
          <w:sz w:val="24"/>
        </w:rPr>
        <w:t> </w:t>
      </w:r>
      <w:r>
        <w:rPr>
          <w:rFonts w:ascii="Arial"/>
          <w:color w:val="231F20"/>
          <w:spacing w:val="-1"/>
          <w:sz w:val="24"/>
        </w:rPr>
        <w:t>o</w:t>
      </w:r>
      <w:r>
        <w:rPr>
          <w:rFonts w:ascii="Arial"/>
          <w:color w:val="231F20"/>
          <w:sz w:val="24"/>
        </w:rPr>
        <w:t>f</w:t>
      </w:r>
      <w:r>
        <w:rPr>
          <w:rFonts w:ascii="Arial"/>
          <w:color w:val="231F20"/>
          <w:spacing w:val="-1"/>
          <w:sz w:val="24"/>
        </w:rPr>
        <w:t> Content</w:t>
      </w:r>
      <w:r>
        <w:rPr>
          <w:rFonts w:ascii="Arial"/>
          <w:sz w:val="24"/>
        </w:rPr>
      </w:r>
    </w:p>
    <w:p>
      <w:pPr>
        <w:numPr>
          <w:ilvl w:val="0"/>
          <w:numId w:val="1"/>
        </w:numPr>
        <w:tabs>
          <w:tab w:pos="306" w:val="left" w:leader="none"/>
          <w:tab w:pos="5195" w:val="right" w:leader="hyphen"/>
        </w:tabs>
        <w:spacing w:before="216"/>
        <w:ind w:left="305" w:right="0" w:hanging="20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Considerations</w:t>
        <w:tab/>
      </w:r>
      <w:r>
        <w:rPr>
          <w:rFonts w:ascii="Arial"/>
          <w:color w:val="231F20"/>
          <w:sz w:val="18"/>
        </w:rPr>
        <w:t>1</w:t>
      </w:r>
      <w:r>
        <w:rPr>
          <w:rFonts w:ascii="Arial"/>
          <w:sz w:val="18"/>
        </w:rPr>
      </w:r>
    </w:p>
    <w:p>
      <w:pPr>
        <w:numPr>
          <w:ilvl w:val="0"/>
          <w:numId w:val="1"/>
        </w:numPr>
        <w:tabs>
          <w:tab w:pos="306" w:val="left" w:leader="none"/>
          <w:tab w:pos="5195" w:val="right" w:leader="hyphen"/>
        </w:tabs>
        <w:spacing w:before="133"/>
        <w:ind w:left="305" w:right="0" w:hanging="20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Product</w:t>
      </w:r>
      <w:r>
        <w:rPr>
          <w:rFonts w:ascii="Arial"/>
          <w:color w:val="231F20"/>
          <w:spacing w:val="-1"/>
          <w:sz w:val="18"/>
        </w:rPr>
        <w:t> overview</w:t>
        <w:tab/>
      </w:r>
      <w:r>
        <w:rPr>
          <w:rFonts w:ascii="Arial"/>
          <w:color w:val="231F20"/>
          <w:sz w:val="18"/>
        </w:rPr>
        <w:t>2</w:t>
      </w:r>
      <w:r>
        <w:rPr>
          <w:rFonts w:ascii="Arial"/>
          <w:sz w:val="18"/>
        </w:rPr>
      </w:r>
    </w:p>
    <w:p>
      <w:pPr>
        <w:numPr>
          <w:ilvl w:val="1"/>
          <w:numId w:val="1"/>
        </w:numPr>
        <w:tabs>
          <w:tab w:pos="546" w:val="left" w:leader="none"/>
          <w:tab w:pos="5195" w:val="right" w:leader="hyphen"/>
        </w:tabs>
        <w:spacing w:before="133"/>
        <w:ind w:left="545" w:right="0" w:hanging="34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Application</w:t>
      </w:r>
      <w:r>
        <w:rPr>
          <w:rFonts w:ascii="Arial"/>
          <w:color w:val="231F20"/>
          <w:spacing w:val="-1"/>
          <w:sz w:val="18"/>
        </w:rPr>
        <w:t> </w:t>
      </w:r>
      <w:r>
        <w:rPr>
          <w:rFonts w:ascii="Arial"/>
          <w:color w:val="231F20"/>
          <w:sz w:val="18"/>
        </w:rPr>
        <w:t>scene</w:t>
        <w:tab/>
        <w:t>2</w:t>
      </w:r>
      <w:r>
        <w:rPr>
          <w:rFonts w:ascii="Arial"/>
          <w:sz w:val="18"/>
        </w:rPr>
      </w:r>
    </w:p>
    <w:p>
      <w:pPr>
        <w:numPr>
          <w:ilvl w:val="1"/>
          <w:numId w:val="1"/>
        </w:numPr>
        <w:tabs>
          <w:tab w:pos="556" w:val="left" w:leader="none"/>
          <w:tab w:pos="5195" w:val="right" w:leader="hyphen"/>
        </w:tabs>
        <w:spacing w:before="133"/>
        <w:ind w:left="555" w:right="0" w:hanging="35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Main</w:t>
      </w:r>
      <w:r>
        <w:rPr>
          <w:rFonts w:ascii="Arial"/>
          <w:color w:val="231F20"/>
          <w:spacing w:val="-1"/>
          <w:sz w:val="18"/>
        </w:rPr>
        <w:t> </w:t>
      </w:r>
      <w:r>
        <w:rPr>
          <w:rFonts w:ascii="Arial"/>
          <w:color w:val="231F20"/>
          <w:sz w:val="18"/>
        </w:rPr>
        <w:t>functions</w:t>
        <w:tab/>
        <w:t>2</w:t>
      </w:r>
      <w:r>
        <w:rPr>
          <w:rFonts w:ascii="Arial"/>
          <w:sz w:val="18"/>
        </w:rPr>
      </w:r>
    </w:p>
    <w:p>
      <w:pPr>
        <w:numPr>
          <w:ilvl w:val="0"/>
          <w:numId w:val="1"/>
        </w:numPr>
        <w:tabs>
          <w:tab w:pos="306" w:val="left" w:leader="none"/>
          <w:tab w:pos="5195" w:val="right" w:leader="hyphen"/>
        </w:tabs>
        <w:spacing w:before="133"/>
        <w:ind w:left="305" w:right="0" w:hanging="20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Software</w:t>
      </w:r>
      <w:r>
        <w:rPr>
          <w:rFonts w:ascii="Arial"/>
          <w:color w:val="231F20"/>
          <w:spacing w:val="-1"/>
          <w:sz w:val="18"/>
        </w:rPr>
        <w:t> installation</w:t>
        <w:tab/>
      </w:r>
      <w:r>
        <w:rPr>
          <w:rFonts w:ascii="Arial"/>
          <w:color w:val="231F20"/>
          <w:sz w:val="18"/>
        </w:rPr>
        <w:t>3</w:t>
      </w:r>
      <w:r>
        <w:rPr>
          <w:rFonts w:ascii="Arial"/>
          <w:sz w:val="18"/>
        </w:rPr>
      </w:r>
    </w:p>
    <w:p>
      <w:pPr>
        <w:numPr>
          <w:ilvl w:val="0"/>
          <w:numId w:val="1"/>
        </w:numPr>
        <w:tabs>
          <w:tab w:pos="306" w:val="left" w:leader="none"/>
          <w:tab w:pos="5195" w:val="right" w:leader="hyphen"/>
        </w:tabs>
        <w:spacing w:before="133"/>
        <w:ind w:left="305" w:right="0" w:hanging="20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Product</w:t>
      </w:r>
      <w:r>
        <w:rPr>
          <w:rFonts w:ascii="Arial"/>
          <w:color w:val="231F20"/>
          <w:spacing w:val="-1"/>
          <w:sz w:val="18"/>
        </w:rPr>
        <w:t> use</w:t>
        <w:tab/>
      </w:r>
      <w:r>
        <w:rPr>
          <w:rFonts w:ascii="Arial"/>
          <w:color w:val="231F20"/>
          <w:sz w:val="18"/>
        </w:rPr>
        <w:t>3</w:t>
      </w:r>
      <w:r>
        <w:rPr>
          <w:rFonts w:ascii="Arial"/>
          <w:sz w:val="18"/>
        </w:rPr>
      </w:r>
    </w:p>
    <w:p>
      <w:pPr>
        <w:numPr>
          <w:ilvl w:val="1"/>
          <w:numId w:val="1"/>
        </w:numPr>
        <w:tabs>
          <w:tab w:pos="556" w:val="left" w:leader="none"/>
          <w:tab w:pos="5195" w:val="right" w:leader="hyphen"/>
        </w:tabs>
        <w:spacing w:before="133"/>
        <w:ind w:left="555" w:right="0" w:hanging="35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Equipment</w:t>
      </w:r>
      <w:r>
        <w:rPr>
          <w:rFonts w:ascii="Arial"/>
          <w:color w:val="231F20"/>
          <w:spacing w:val="-1"/>
          <w:sz w:val="18"/>
        </w:rPr>
        <w:t> </w:t>
      </w:r>
      <w:r>
        <w:rPr>
          <w:rFonts w:ascii="Arial"/>
          <w:color w:val="231F20"/>
          <w:sz w:val="18"/>
        </w:rPr>
        <w:t>connection</w:t>
        <w:tab/>
        <w:t>3</w:t>
      </w:r>
      <w:r>
        <w:rPr>
          <w:rFonts w:ascii="Arial"/>
          <w:sz w:val="18"/>
        </w:rPr>
      </w:r>
    </w:p>
    <w:p>
      <w:pPr>
        <w:numPr>
          <w:ilvl w:val="1"/>
          <w:numId w:val="1"/>
        </w:numPr>
        <w:tabs>
          <w:tab w:pos="556" w:val="left" w:leader="none"/>
          <w:tab w:pos="5195" w:val="right" w:leader="hyphen"/>
        </w:tabs>
        <w:spacing w:before="133"/>
        <w:ind w:left="555" w:right="0" w:hanging="35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Software</w:t>
      </w:r>
      <w:r>
        <w:rPr>
          <w:rFonts w:ascii="Arial"/>
          <w:color w:val="231F20"/>
          <w:spacing w:val="-1"/>
          <w:sz w:val="18"/>
        </w:rPr>
        <w:t> operation</w:t>
        <w:tab/>
      </w:r>
      <w:r>
        <w:rPr>
          <w:rFonts w:ascii="Arial"/>
          <w:color w:val="231F20"/>
          <w:sz w:val="18"/>
        </w:rPr>
        <w:t>4</w:t>
      </w:r>
      <w:r>
        <w:rPr>
          <w:rFonts w:ascii="Arial"/>
          <w:sz w:val="18"/>
        </w:rPr>
      </w:r>
    </w:p>
    <w:p>
      <w:pPr>
        <w:numPr>
          <w:ilvl w:val="2"/>
          <w:numId w:val="1"/>
        </w:numPr>
        <w:tabs>
          <w:tab w:pos="656" w:val="left" w:leader="none"/>
          <w:tab w:pos="5195" w:val="right" w:leader="hyphen"/>
        </w:tabs>
        <w:spacing w:before="133"/>
        <w:ind w:left="655" w:right="0" w:hanging="45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pacing w:val="-2"/>
          <w:sz w:val="18"/>
        </w:rPr>
        <w:t>Gallery,</w:t>
      </w:r>
      <w:r>
        <w:rPr>
          <w:rFonts w:ascii="Arial"/>
          <w:color w:val="231F20"/>
          <w:sz w:val="18"/>
        </w:rPr>
        <w:t> camera</w:t>
      </w:r>
      <w:r>
        <w:rPr>
          <w:rFonts w:ascii="Arial"/>
          <w:color w:val="231F20"/>
          <w:spacing w:val="-2"/>
          <w:sz w:val="18"/>
        </w:rPr>
        <w:t> </w:t>
      </w:r>
      <w:r>
        <w:rPr>
          <w:rFonts w:ascii="Arial"/>
          <w:color w:val="231F20"/>
          <w:spacing w:val="-1"/>
          <w:sz w:val="18"/>
        </w:rPr>
        <w:t>and</w:t>
      </w:r>
      <w:r>
        <w:rPr>
          <w:rFonts w:ascii="Arial"/>
          <w:color w:val="231F20"/>
          <w:sz w:val="18"/>
        </w:rPr>
        <w:t> recording</w:t>
        <w:tab/>
        <w:t>4</w:t>
      </w:r>
      <w:r>
        <w:rPr>
          <w:rFonts w:ascii="Arial"/>
          <w:sz w:val="18"/>
        </w:rPr>
      </w:r>
    </w:p>
    <w:p>
      <w:pPr>
        <w:numPr>
          <w:ilvl w:val="2"/>
          <w:numId w:val="1"/>
        </w:numPr>
        <w:tabs>
          <w:tab w:pos="656" w:val="left" w:leader="none"/>
          <w:tab w:pos="5195" w:val="right" w:leader="hyphen"/>
        </w:tabs>
        <w:spacing w:before="133"/>
        <w:ind w:left="655" w:right="0" w:hanging="45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Shutter</w:t>
        <w:tab/>
        <w:t>4</w:t>
      </w:r>
      <w:r>
        <w:rPr>
          <w:rFonts w:ascii="Arial"/>
          <w:sz w:val="18"/>
        </w:rPr>
      </w:r>
    </w:p>
    <w:p>
      <w:pPr>
        <w:spacing w:before="56"/>
        <w:ind w:left="105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color w:val="231F20"/>
          <w:spacing w:val="-1"/>
          <w:sz w:val="24"/>
        </w:rPr>
        <w:t>1.</w:t>
      </w:r>
      <w:r>
        <w:rPr>
          <w:rFonts w:ascii="Arial"/>
          <w:color w:val="231F20"/>
          <w:spacing w:val="-2"/>
          <w:sz w:val="24"/>
        </w:rPr>
        <w:t> </w:t>
      </w:r>
      <w:r>
        <w:rPr>
          <w:rFonts w:ascii="Arial"/>
          <w:color w:val="231F20"/>
          <w:spacing w:val="-1"/>
          <w:sz w:val="24"/>
        </w:rPr>
        <w:t>Considerations:</w:t>
      </w:r>
      <w:r>
        <w:rPr>
          <w:rFonts w:ascii="Arial"/>
          <w:sz w:val="24"/>
        </w:rPr>
      </w:r>
    </w:p>
    <w:p>
      <w:pPr>
        <w:pStyle w:val="BodyText"/>
        <w:spacing w:line="391" w:lineRule="auto" w:before="118"/>
        <w:ind w:left="198" w:right="111"/>
        <w:jc w:val="both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order</w:t>
      </w:r>
      <w:r>
        <w:rPr>
          <w:color w:val="231F20"/>
        </w:rPr>
        <w:t> to</w:t>
      </w:r>
      <w:r>
        <w:rPr>
          <w:color w:val="231F20"/>
          <w:spacing w:val="-1"/>
        </w:rPr>
        <w:t> protect</w:t>
      </w:r>
      <w:r>
        <w:rPr>
          <w:color w:val="231F20"/>
        </w:rPr>
        <w:t> you</w:t>
      </w:r>
      <w:r>
        <w:rPr>
          <w:color w:val="231F20"/>
          <w:spacing w:val="-1"/>
        </w:rPr>
        <w:t> and other</w:t>
      </w:r>
      <w:r>
        <w:rPr>
          <w:color w:val="231F20"/>
        </w:rPr>
        <w:t> </w:t>
      </w:r>
      <w:r>
        <w:rPr>
          <w:color w:val="231F20"/>
          <w:spacing w:val="-1"/>
        </w:rPr>
        <w:t>people</w:t>
      </w:r>
      <w:r>
        <w:rPr>
          <w:color w:val="231F20"/>
        </w:rPr>
        <w:t> from</w:t>
      </w:r>
      <w:r>
        <w:rPr>
          <w:color w:val="231F20"/>
          <w:spacing w:val="-1"/>
        </w:rPr>
        <w:t> injury</w:t>
      </w:r>
      <w:r>
        <w:rPr>
          <w:color w:val="231F20"/>
        </w:rPr>
        <w:t> </w:t>
      </w:r>
      <w:r>
        <w:rPr>
          <w:color w:val="231F20"/>
          <w:spacing w:val="-1"/>
        </w:rPr>
        <w:t>or </w:t>
      </w:r>
      <w:r>
        <w:rPr>
          <w:color w:val="231F20"/>
        </w:rPr>
        <w:t>your</w:t>
      </w:r>
      <w:r>
        <w:rPr>
          <w:color w:val="231F20"/>
          <w:spacing w:val="-1"/>
        </w:rPr>
        <w:t> equipment</w:t>
      </w:r>
      <w:r>
        <w:rPr>
          <w:color w:val="231F20"/>
          <w:spacing w:val="27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damage,</w:t>
      </w:r>
      <w:r>
        <w:rPr>
          <w:color w:val="231F20"/>
        </w:rPr>
        <w:t> </w:t>
      </w:r>
      <w:r>
        <w:rPr>
          <w:color w:val="231F20"/>
          <w:spacing w:val="-1"/>
        </w:rPr>
        <w:t>please</w:t>
      </w:r>
      <w:r>
        <w:rPr>
          <w:color w:val="231F20"/>
        </w:rPr>
        <w:t> read</w:t>
      </w:r>
      <w:r>
        <w:rPr>
          <w:color w:val="231F20"/>
          <w:spacing w:val="-1"/>
        </w:rPr>
        <w:t> all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information</w:t>
      </w:r>
      <w:r>
        <w:rPr>
          <w:color w:val="231F20"/>
        </w:rPr>
        <w:t> </w:t>
      </w:r>
      <w:r>
        <w:rPr>
          <w:color w:val="231F20"/>
          <w:spacing w:val="-1"/>
        </w:rPr>
        <w:t>before</w:t>
      </w:r>
      <w:r>
        <w:rPr>
          <w:color w:val="231F20"/>
        </w:rPr>
        <w:t> you</w:t>
      </w:r>
      <w:r>
        <w:rPr>
          <w:color w:val="231F20"/>
          <w:spacing w:val="-1"/>
        </w:rPr>
        <w:t> use</w:t>
      </w:r>
      <w:r>
        <w:rPr>
          <w:color w:val="231F20"/>
          <w:spacing w:val="25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equipment.</w:t>
      </w:r>
      <w:r>
        <w:rPr/>
      </w:r>
    </w:p>
    <w:p>
      <w:pPr>
        <w:pStyle w:val="BodyText"/>
        <w:numPr>
          <w:ilvl w:val="0"/>
          <w:numId w:val="2"/>
        </w:numPr>
        <w:tabs>
          <w:tab w:pos="377" w:val="left" w:leader="none"/>
        </w:tabs>
        <w:spacing w:line="391" w:lineRule="auto" w:before="3" w:after="0"/>
        <w:ind w:left="198" w:right="209" w:firstLine="0"/>
        <w:jc w:val="left"/>
      </w:pPr>
      <w:r>
        <w:rPr>
          <w:color w:val="231F20"/>
          <w:spacing w:val="-1"/>
        </w:rPr>
        <w:t>Don’t let</w:t>
      </w:r>
      <w:r>
        <w:rPr>
          <w:color w:val="231F20"/>
        </w:rPr>
        <w:t> the</w:t>
      </w:r>
      <w:r>
        <w:rPr>
          <w:color w:val="231F20"/>
          <w:spacing w:val="-1"/>
        </w:rPr>
        <w:t> product</w:t>
      </w:r>
      <w:r>
        <w:rPr>
          <w:color w:val="231F20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direct</w:t>
      </w:r>
      <w:r>
        <w:rPr>
          <w:color w:val="231F20"/>
        </w:rPr>
        <w:t> sunlight</w:t>
      </w:r>
      <w:r>
        <w:rPr>
          <w:color w:val="231F20"/>
          <w:spacing w:val="-1"/>
        </w:rPr>
        <w:t> or</w:t>
      </w:r>
      <w:r>
        <w:rPr>
          <w:color w:val="231F20"/>
        </w:rPr>
        <w:t> </w:t>
      </w:r>
      <w:r>
        <w:rPr>
          <w:color w:val="231F20"/>
          <w:spacing w:val="-1"/>
        </w:rPr>
        <w:t>other </w:t>
      </w:r>
      <w:r>
        <w:rPr>
          <w:color w:val="231F20"/>
        </w:rPr>
        <w:t>sources</w:t>
      </w:r>
      <w:r>
        <w:rPr>
          <w:color w:val="231F20"/>
          <w:spacing w:val="-1"/>
        </w:rPr>
        <w:t> of</w:t>
      </w:r>
      <w:r>
        <w:rPr>
          <w:color w:val="231F20"/>
        </w:rPr>
        <w:t> radiation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with high</w:t>
      </w:r>
      <w:r>
        <w:rPr>
          <w:color w:val="231F20"/>
        </w:rPr>
        <w:t> </w:t>
      </w:r>
      <w:r>
        <w:rPr>
          <w:color w:val="231F20"/>
          <w:spacing w:val="-2"/>
        </w:rPr>
        <w:t>intensity.</w:t>
      </w:r>
      <w:r>
        <w:rPr/>
      </w:r>
    </w:p>
    <w:p>
      <w:pPr>
        <w:pStyle w:val="BodyText"/>
        <w:numPr>
          <w:ilvl w:val="0"/>
          <w:numId w:val="2"/>
        </w:numPr>
        <w:tabs>
          <w:tab w:pos="377" w:val="left" w:leader="none"/>
        </w:tabs>
        <w:spacing w:line="391" w:lineRule="auto" w:before="3" w:after="0"/>
        <w:ind w:left="198" w:right="129" w:firstLine="0"/>
        <w:jc w:val="left"/>
      </w:pPr>
      <w:r>
        <w:rPr>
          <w:color w:val="231F20"/>
          <w:spacing w:val="-1"/>
        </w:rPr>
        <w:t>Don’t</w:t>
      </w:r>
      <w:r>
        <w:rPr>
          <w:color w:val="231F20"/>
        </w:rPr>
        <w:t> touch</w:t>
      </w:r>
      <w:r>
        <w:rPr>
          <w:color w:val="231F20"/>
          <w:spacing w:val="-1"/>
        </w:rPr>
        <w:t> or</w:t>
      </w:r>
      <w:r>
        <w:rPr>
          <w:color w:val="231F20"/>
        </w:rPr>
        <w:t> collide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detector</w:t>
      </w:r>
      <w:r>
        <w:rPr>
          <w:color w:val="231F20"/>
        </w:rPr>
        <w:t> </w:t>
      </w:r>
      <w:r>
        <w:rPr>
          <w:color w:val="231F20"/>
          <w:spacing w:val="-1"/>
        </w:rPr>
        <w:t>window</w:t>
      </w:r>
      <w:r>
        <w:rPr>
          <w:color w:val="231F20"/>
        </w:rPr>
        <w:t> </w:t>
      </w:r>
      <w:r>
        <w:rPr>
          <w:color w:val="231F20"/>
          <w:spacing w:val="-1"/>
        </w:rPr>
        <w:t>or</w:t>
      </w:r>
      <w:r>
        <w:rPr>
          <w:color w:val="231F20"/>
        </w:rPr>
        <w:t> the</w:t>
      </w:r>
      <w:r>
        <w:rPr>
          <w:color w:val="231F20"/>
          <w:spacing w:val="-1"/>
        </w:rPr>
        <w:t> lens</w:t>
      </w:r>
      <w:r>
        <w:rPr>
          <w:color w:val="231F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</w:rPr>
        <w:t> </w:t>
      </w:r>
      <w:r>
        <w:rPr>
          <w:color w:val="231F20"/>
          <w:spacing w:val="-1"/>
        </w:rPr>
        <w:t>hands</w:t>
      </w:r>
      <w:r>
        <w:rPr>
          <w:color w:val="231F20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</w:rPr>
        <w:t> </w:t>
      </w:r>
      <w:r>
        <w:rPr>
          <w:color w:val="231F20"/>
          <w:spacing w:val="-1"/>
        </w:rPr>
        <w:t>articles.</w:t>
      </w:r>
      <w:r>
        <w:rPr/>
      </w:r>
    </w:p>
    <w:p>
      <w:pPr>
        <w:pStyle w:val="BodyText"/>
        <w:numPr>
          <w:ilvl w:val="0"/>
          <w:numId w:val="2"/>
        </w:numPr>
        <w:tabs>
          <w:tab w:pos="377" w:val="left" w:leader="none"/>
        </w:tabs>
        <w:spacing w:line="240" w:lineRule="auto" w:before="3" w:after="0"/>
        <w:ind w:left="376" w:right="0" w:hanging="178"/>
        <w:jc w:val="both"/>
      </w:pPr>
      <w:r>
        <w:rPr>
          <w:color w:val="231F20"/>
          <w:spacing w:val="-1"/>
        </w:rPr>
        <w:t>Don’t</w:t>
      </w:r>
      <w:r>
        <w:rPr>
          <w:color w:val="231F20"/>
        </w:rPr>
        <w:t> touch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equipment</w:t>
      </w:r>
      <w:r>
        <w:rPr>
          <w:color w:val="231F20"/>
        </w:rPr>
        <w:t> </w:t>
      </w:r>
      <w:r>
        <w:rPr>
          <w:color w:val="231F20"/>
          <w:spacing w:val="-1"/>
        </w:rPr>
        <w:t>or</w:t>
      </w:r>
      <w:r>
        <w:rPr>
          <w:color w:val="231F20"/>
        </w:rPr>
        <w:t> </w:t>
      </w:r>
      <w:r>
        <w:rPr>
          <w:color w:val="231F20"/>
          <w:spacing w:val="-1"/>
        </w:rPr>
        <w:t>USB</w:t>
      </w:r>
      <w:r>
        <w:rPr>
          <w:color w:val="231F20"/>
        </w:rPr>
        <w:t> </w:t>
      </w:r>
      <w:r>
        <w:rPr>
          <w:color w:val="231F20"/>
          <w:spacing w:val="-1"/>
        </w:rPr>
        <w:t>interface</w:t>
      </w:r>
      <w:r>
        <w:rPr>
          <w:color w:val="231F2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</w:rPr>
        <w:t> </w:t>
      </w:r>
      <w:r>
        <w:rPr>
          <w:color w:val="231F20"/>
          <w:spacing w:val="-1"/>
        </w:rPr>
        <w:t>wet</w:t>
      </w:r>
      <w:r>
        <w:rPr>
          <w:color w:val="231F20"/>
        </w:rPr>
        <w:t> </w:t>
      </w:r>
      <w:r>
        <w:rPr>
          <w:color w:val="231F20"/>
          <w:spacing w:val="-1"/>
        </w:rPr>
        <w:t>hands.</w:t>
      </w:r>
      <w:r>
        <w:rPr/>
      </w:r>
    </w:p>
    <w:p>
      <w:pPr>
        <w:pStyle w:val="BodyText"/>
        <w:numPr>
          <w:ilvl w:val="0"/>
          <w:numId w:val="2"/>
        </w:numPr>
        <w:tabs>
          <w:tab w:pos="377" w:val="left" w:leader="none"/>
        </w:tabs>
        <w:spacing w:line="240" w:lineRule="auto" w:before="116" w:after="0"/>
        <w:ind w:left="376" w:right="0" w:hanging="178"/>
        <w:jc w:val="both"/>
      </w:pPr>
      <w:r>
        <w:rPr>
          <w:color w:val="231F20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</w:rPr>
        <w:t> </w:t>
      </w:r>
      <w:r>
        <w:rPr>
          <w:color w:val="231F20"/>
          <w:spacing w:val="-1"/>
        </w:rPr>
        <w:t>use</w:t>
      </w:r>
      <w:r>
        <w:rPr>
          <w:color w:val="231F20"/>
        </w:rPr>
        <w:t> thinner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wipe </w:t>
      </w:r>
      <w:r>
        <w:rPr>
          <w:color w:val="231F20"/>
        </w:rPr>
        <w:t>your</w:t>
      </w:r>
      <w:r>
        <w:rPr>
          <w:color w:val="231F20"/>
          <w:spacing w:val="-1"/>
        </w:rPr>
        <w:t> equipment.</w:t>
      </w:r>
      <w:r>
        <w:rPr/>
      </w:r>
    </w:p>
    <w:p>
      <w:pPr>
        <w:pStyle w:val="BodyText"/>
        <w:numPr>
          <w:ilvl w:val="0"/>
          <w:numId w:val="2"/>
        </w:numPr>
        <w:tabs>
          <w:tab w:pos="377" w:val="left" w:leader="none"/>
        </w:tabs>
        <w:spacing w:line="240" w:lineRule="auto" w:before="116" w:after="0"/>
        <w:ind w:left="376" w:right="0" w:hanging="178"/>
        <w:jc w:val="both"/>
      </w:pPr>
      <w:r>
        <w:rPr>
          <w:color w:val="231F20"/>
        </w:rPr>
        <w:t>Please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note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prevent </w:t>
      </w:r>
      <w:r>
        <w:rPr>
          <w:color w:val="231F20"/>
        </w:rPr>
        <w:t>static.</w:t>
      </w:r>
      <w:r>
        <w:rPr/>
      </w:r>
    </w:p>
    <w:p>
      <w:pPr>
        <w:pStyle w:val="BodyText"/>
        <w:numPr>
          <w:ilvl w:val="0"/>
          <w:numId w:val="2"/>
        </w:numPr>
        <w:tabs>
          <w:tab w:pos="377" w:val="left" w:leader="none"/>
        </w:tabs>
        <w:spacing w:line="391" w:lineRule="auto" w:before="116" w:after="0"/>
        <w:ind w:left="198" w:right="538" w:firstLine="0"/>
        <w:jc w:val="left"/>
      </w:pPr>
      <w:r>
        <w:rPr>
          <w:color w:val="231F20"/>
          <w:spacing w:val="-1"/>
        </w:rPr>
        <w:t>Don’t dismantle</w:t>
      </w:r>
      <w:r>
        <w:rPr>
          <w:color w:val="231F20"/>
        </w:rPr>
        <w:t> the</w:t>
      </w:r>
      <w:r>
        <w:rPr>
          <w:color w:val="231F20"/>
          <w:spacing w:val="-1"/>
        </w:rPr>
        <w:t> equipment.</w:t>
      </w:r>
      <w:r>
        <w:rPr>
          <w:color w:val="231F20"/>
        </w:rPr>
        <w:t> Or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is</w:t>
      </w:r>
      <w:r>
        <w:rPr>
          <w:color w:val="231F20"/>
        </w:rPr>
        <w:t> </w:t>
      </w:r>
      <w:r>
        <w:rPr>
          <w:color w:val="231F20"/>
          <w:spacing w:val="-1"/>
        </w:rPr>
        <w:t>any</w:t>
      </w:r>
      <w:r>
        <w:rPr>
          <w:color w:val="231F20"/>
        </w:rPr>
        <w:t> failure,</w:t>
      </w:r>
      <w:r>
        <w:rPr>
          <w:color w:val="231F20"/>
          <w:spacing w:val="-1"/>
        </w:rPr>
        <w:t> please</w:t>
      </w:r>
      <w:r>
        <w:rPr>
          <w:color w:val="231F20"/>
          <w:spacing w:val="25"/>
        </w:rPr>
        <w:t> </w:t>
      </w:r>
      <w:r>
        <w:rPr>
          <w:color w:val="231F20"/>
        </w:rPr>
        <w:t>contact</w:t>
      </w:r>
      <w:r>
        <w:rPr>
          <w:color w:val="231F20"/>
          <w:spacing w:val="-1"/>
        </w:rPr>
        <w:t> our</w:t>
      </w:r>
      <w:r>
        <w:rPr>
          <w:color w:val="231F20"/>
        </w:rPr>
        <w:t> company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repair</w:t>
      </w:r>
      <w:r>
        <w:rPr>
          <w:color w:val="231F20"/>
          <w:spacing w:val="-1"/>
        </w:rPr>
        <w:t> it by</w:t>
      </w:r>
      <w:r>
        <w:rPr>
          <w:color w:val="231F20"/>
        </w:rPr>
        <w:t> </w:t>
      </w:r>
      <w:r>
        <w:rPr>
          <w:color w:val="231F20"/>
          <w:spacing w:val="-1"/>
        </w:rPr>
        <w:t>professionals.</w:t>
      </w:r>
      <w:r>
        <w:rPr/>
      </w:r>
    </w:p>
    <w:p>
      <w:pPr>
        <w:spacing w:after="0" w:line="391" w:lineRule="auto"/>
        <w:jc w:val="left"/>
        <w:sectPr>
          <w:footerReference w:type="default" r:id="rId10"/>
          <w:pgSz w:w="12480" w:h="7940" w:orient="landscape"/>
          <w:pgMar w:footer="378" w:header="0" w:top="480" w:bottom="560" w:left="460" w:right="500"/>
          <w:cols w:num="2" w:equalWidth="0">
            <w:col w:w="5196" w:space="1060"/>
            <w:col w:w="5264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1"/>
            </w:numPr>
            <w:tabs>
              <w:tab w:pos="653" w:val="left" w:leader="none"/>
              <w:tab w:pos="5195" w:val="right" w:leader="hyphen"/>
            </w:tabs>
            <w:spacing w:line="240" w:lineRule="auto" w:before="14" w:after="0"/>
            <w:ind w:left="652" w:right="0" w:hanging="447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04">
            <w:r>
              <w:rPr>
                <w:color w:val="231F20"/>
                <w:spacing w:val="-3"/>
              </w:rPr>
              <w:t>Temperature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measurement</w:t>
            </w:r>
            <w:r>
              <w:rPr>
                <w:color w:val="231F20"/>
                <w:spacing w:val="-1"/>
              </w:rPr>
              <w:t> analysis</w:t>
              <w:tab/>
            </w:r>
            <w:r>
              <w:rPr>
                <w:color w:val="231F20"/>
              </w:rPr>
              <w:t>5</w:t>
            </w:r>
            <w:r>
              <w:rPr/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56" w:val="left" w:leader="none"/>
              <w:tab w:pos="5095" w:val="left" w:leader="hyphen"/>
            </w:tabs>
            <w:spacing w:line="240" w:lineRule="auto" w:before="133" w:after="0"/>
            <w:ind w:left="655" w:right="0" w:hanging="450"/>
            <w:jc w:val="left"/>
          </w:pPr>
          <w:hyperlink w:history="true" w:anchor="_TOC_250003">
            <w:r>
              <w:rPr>
                <w:color w:val="231F20"/>
                <w:spacing w:val="-1"/>
              </w:rPr>
              <w:t>Color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palette</w:t>
              <w:tab/>
            </w:r>
            <w:r>
              <w:rPr>
                <w:color w:val="231F20"/>
              </w:rPr>
              <w:t>7</w:t>
            </w:r>
            <w:r>
              <w:rPr/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53" w:val="left" w:leader="none"/>
              <w:tab w:pos="5095" w:val="left" w:leader="hyphen"/>
            </w:tabs>
            <w:spacing w:line="240" w:lineRule="auto" w:before="133" w:after="0"/>
            <w:ind w:left="652" w:right="0" w:hanging="447"/>
            <w:jc w:val="left"/>
          </w:pPr>
          <w:hyperlink w:history="true" w:anchor="_TOC_250002">
            <w:r>
              <w:rPr>
                <w:color w:val="231F20"/>
                <w:spacing w:val="-3"/>
              </w:rPr>
              <w:t>Temperature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measurements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setting</w:t>
              <w:tab/>
              <w:t>9</w:t>
            </w:r>
            <w:r>
              <w:rPr/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56" w:val="left" w:leader="none"/>
              <w:tab w:pos="5045" w:val="left" w:leader="hyphen"/>
            </w:tabs>
            <w:spacing w:line="240" w:lineRule="auto" w:before="133" w:after="0"/>
            <w:ind w:left="655" w:right="0" w:hanging="450"/>
            <w:jc w:val="left"/>
          </w:pPr>
          <w:hyperlink w:history="true" w:anchor="_TOC_250001">
            <w:r>
              <w:rPr>
                <w:color w:val="231F20"/>
              </w:rPr>
              <w:t>Other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settings</w:t>
              <w:tab/>
            </w:r>
            <w:r>
              <w:rPr>
                <w:color w:val="231F20"/>
                <w:spacing w:val="-1"/>
              </w:rPr>
              <w:t>10</w:t>
            </w:r>
            <w:r>
              <w:rPr/>
            </w:r>
          </w:hyperlink>
        </w:p>
        <w:p>
          <w:pPr>
            <w:pStyle w:val="TOC1"/>
            <w:tabs>
              <w:tab w:pos="4940" w:val="left" w:leader="hyphen"/>
            </w:tabs>
            <w:spacing w:line="240" w:lineRule="auto"/>
            <w:ind w:right="6186"/>
            <w:jc w:val="center"/>
          </w:pPr>
          <w:hyperlink w:history="true" w:anchor="_TOC_250000">
            <w:r>
              <w:rPr>
                <w:color w:val="231F20"/>
                <w:spacing w:val="-1"/>
              </w:rPr>
              <w:t>5.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3"/>
              </w:rPr>
              <w:t>Technical</w:t>
            </w:r>
            <w:r>
              <w:rPr>
                <w:color w:val="231F20"/>
                <w:spacing w:val="-1"/>
              </w:rPr>
              <w:t> parameters</w:t>
              <w:tab/>
            </w:r>
            <w:r>
              <w:rPr>
                <w:color w:val="231F20"/>
                <w:spacing w:val="-14"/>
              </w:rPr>
              <w:t>11</w:t>
            </w:r>
            <w:r>
              <w:rPr/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type w:val="continuous"/>
          <w:pgSz w:w="12480" w:h="7940" w:orient="landscape"/>
          <w:pgMar w:top="600" w:bottom="280" w:left="460" w:right="500"/>
        </w:sectPr>
      </w:pPr>
    </w:p>
    <w:p>
      <w:pPr>
        <w:numPr>
          <w:ilvl w:val="0"/>
          <w:numId w:val="3"/>
        </w:numPr>
        <w:tabs>
          <w:tab w:pos="387" w:val="left" w:leader="none"/>
          <w:tab w:pos="6359" w:val="left" w:leader="none"/>
        </w:tabs>
        <w:spacing w:before="52"/>
        <w:ind w:left="386" w:right="0" w:hanging="267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8.076799pt;margin-top:4.359172pt;width:108.1pt;height:10.6pt;mso-position-horizontal-relative:page;mso-position-vertical-relative:paragraph;z-index:-20704" coordorigin="562,87" coordsize="2162,212">
            <v:group style="position:absolute;left:567;top:105;width:114;height:173" coordorigin="567,105" coordsize="114,173">
              <v:shape style="position:absolute;left:567;top:105;width:114;height:173" coordorigin="567,105" coordsize="114,173" path="m596,257l629,224,647,208,660,196,668,186,673,179,676,173,679,166,680,159,680,152,680,139,675,127,666,118,649,108,628,105,606,107,589,116,577,131,571,151,592,157,592,146,596,137,602,131,608,125,616,122,626,122,636,122,643,125,649,131,655,136,658,143,658,152,658,160,602,221,589,233,577,247,572,255,569,262,567,267,567,272,567,277,680,277,680,257,596,257xe" filled="false" stroked="true" strokeweight=".5pt" strokecolor="#050100">
                <v:path arrowok="t"/>
              </v:shape>
              <v:shape style="position:absolute;left:697;top:87;width:2027;height:211" type="#_x0000_t75" stroked="false">
                <v:imagedata r:id="rId13" o:title=""/>
              </v:shape>
            </v:group>
            <w10:wrap type="none"/>
          </v:group>
        </w:pict>
      </w:r>
      <w:r>
        <w:rPr/>
        <w:pict>
          <v:group style="position:absolute;margin-left:340.236389pt;margin-top:4.980372pt;width:9.65pt;height:9.8pt;mso-position-horizontal-relative:page;mso-position-vertical-relative:paragraph;z-index:-20680" coordorigin="6805,100" coordsize="193,196">
            <v:group style="position:absolute;left:6810;top:105;width:113;height:176" coordorigin="6810,105" coordsize="113,176">
              <v:shape style="position:absolute;left:6810;top:105;width:113;height:176" coordorigin="6810,105" coordsize="113,176" path="m6827,267l6837,276,6849,280,6864,280,6916,250,6922,215,6919,206,6914,199,6908,191,6900,186,6890,184,6898,180,6904,176,6908,170,6912,163,6914,157,6914,149,6914,141,6873,105,6864,105,6850,105,6812,149,6833,153,6835,143,6838,135,6843,130,6849,125,6856,122,6864,122,6872,122,6879,125,6884,130,6890,135,6892,141,6892,149,6892,159,6889,166,6881,170,6874,175,6866,178,6857,178,6856,178,6855,177,6854,177,6851,196,6857,194,6862,193,6866,193,6876,193,6884,197,6890,203,6897,209,6900,217,6900,227,6900,237,6896,246,6890,252,6883,259,6874,263,6864,263,6856,263,6849,260,6843,255,6837,250,6833,241,6831,229,6810,232,6811,246,6817,258,6827,267xe" filled="false" stroked="true" strokeweight=".5pt" strokecolor="#050100">
                <v:path arrowok="t"/>
              </v:shape>
            </v:group>
            <v:group style="position:absolute;left:6955;top:253;width:25;height:25" coordorigin="6955,253" coordsize="25,25">
              <v:shape style="position:absolute;left:6955;top:253;width:25;height:25" coordorigin="6955,253" coordsize="25,25" path="m6950,265l6984,265e" filled="false" stroked="true" strokeweight="1.801pt" strokecolor="#0501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3.613403pt;margin-top:4.869072pt;width:46.85pt;height:9.4pt;mso-position-horizontal-relative:page;mso-position-vertical-relative:paragraph;z-index:-20656" coordorigin="7072,97" coordsize="937,188">
            <v:group style="position:absolute;left:7077;top:102;width:137;height:178" coordorigin="7077,102" coordsize="137,178">
              <v:shape style="position:absolute;left:7077;top:102;width:137;height:178" coordorigin="7077,102" coordsize="137,178" path="m7087,253l7093,262,7101,269,7111,273,7122,278,7135,280,7151,280,7163,280,7174,278,7184,273,7193,269,7201,263,7206,254,7211,246,7214,238,7214,229,7214,219,7165,180,7128,172,7117,167,7112,163,7108,159,7106,154,7106,148,7106,141,7109,135,7115,130,7121,125,7131,122,7145,122,7158,122,7168,125,7175,131,7182,136,7186,145,7187,155,7209,154,7178,109,7168,104,7157,102,7144,102,7133,102,7091,125,7086,133,7084,141,7084,150,7084,158,7108,187,7115,190,7126,194,7141,198,7157,202,7167,204,7172,206,7179,209,7184,212,7187,216,7191,220,7192,225,7192,230,7192,236,7190,241,7187,245,7184,250,7179,253,7172,256,7166,258,7158,260,7149,260,7140,260,7131,258,7099,220,7077,222,7078,233,7081,244,7087,253xe" filled="false" stroked="true" strokeweight=".5pt" strokecolor="#050100">
                <v:path arrowok="t"/>
              </v:shape>
            </v:group>
            <v:group style="position:absolute;left:7235;top:151;width:117;height:129" coordorigin="7235,151" coordsize="117,129">
              <v:shape style="position:absolute;left:7235;top:151;width:117;height:129" coordorigin="7235,151" coordsize="117,129" path="m7251,263l7267,275,7287,280,7304,280,7314,277,7323,272,7332,267,7339,260,7344,251,7349,242,7351,229,7351,213,7348,191,7340,173,7323,158,7305,151,7280,152,7262,158,7246,174,7238,191,7235,211,7237,235,7243,253,7251,263xe" filled="false" stroked="true" strokeweight=".5pt" strokecolor="#050100">
                <v:path arrowok="t"/>
              </v:shape>
            </v:group>
            <v:group style="position:absolute;left:7256;top:167;width:74;height:96" coordorigin="7256,167" coordsize="74,96">
              <v:shape style="position:absolute;left:7256;top:167;width:74;height:96" coordorigin="7256,167" coordsize="74,96" path="m7267,179l7274,171,7282,167,7293,167,7303,167,7312,171,7319,179,7326,187,7329,199,7329,214,7329,231,7326,243,7319,251,7312,259,7303,263,7293,263,7282,263,7274,259,7267,251,7260,243,7256,231,7256,215,7256,199,7260,187,7267,179xe" filled="false" stroked="true" strokeweight=".5pt" strokecolor="#050100">
                <v:path arrowok="t"/>
              </v:shape>
            </v:group>
            <v:group style="position:absolute;left:7362;top:102;width:73;height:175" coordorigin="7362,102" coordsize="73,175">
              <v:shape style="position:absolute;left:7362;top:102;width:73;height:175" coordorigin="7362,102" coordsize="73,175" path="m7402,277l7402,169,7426,169,7426,153,7402,153,7402,141,7402,134,7403,129,7406,126,7409,123,7413,122,7419,122,7423,122,7428,122,7432,123,7435,104,7428,103,7421,102,7415,102,7406,102,7399,104,7394,107,7389,111,7385,115,7383,121,7382,125,7381,131,7381,139,7381,153,7362,153,7362,169,7381,169,7381,277,7402,277xe" filled="false" stroked="true" strokeweight=".5pt" strokecolor="#050100">
                <v:path arrowok="t"/>
              </v:shape>
            </v:group>
            <v:group style="position:absolute;left:7431;top:109;width:61;height:170" coordorigin="7431,109" coordsize="61,170">
              <v:shape style="position:absolute;left:7431;top:109;width:61;height:170" coordorigin="7431,109" coordsize="61,170" path="m7479,259l7476,259,7474,259,7467,248,7467,242,7467,169,7489,169,7489,153,7467,153,7467,109,7446,122,7446,153,7431,153,7431,169,7446,169,7446,241,7446,253,7447,262,7449,266,7451,270,7454,273,7458,275,7462,278,7468,279,7476,279,7480,279,7486,278,7492,277,7489,258,7485,259,7482,259,7479,259xe" filled="false" stroked="true" strokeweight=".5pt" strokecolor="#050100">
                <v:path arrowok="t"/>
              </v:shape>
            </v:group>
            <v:group style="position:absolute;left:7494;top:153;width:171;height:125" coordorigin="7494,153" coordsize="171,125">
              <v:shape style="position:absolute;left:7494;top:153;width:171;height:125" coordorigin="7494,153" coordsize="171,125" path="m7554,277l7579,181,7584,203,7604,277,7626,277,7665,153,7644,153,7623,225,7616,249,7610,225,7591,153,7569,153,7550,226,7546,241,7543,250,7543,251,7536,224,7516,153,7494,153,7532,277,7554,277xe" filled="false" stroked="true" strokeweight=".5pt" strokecolor="#050100">
                <v:path arrowok="t"/>
              </v:shape>
            </v:group>
            <v:group style="position:absolute;left:7675;top:150;width:115;height:131" coordorigin="7675,150" coordsize="115,131">
              <v:shape style="position:absolute;left:7675;top:150;width:115;height:131" coordorigin="7675,150" coordsize="115,131" path="m7768,277l7790,277,7787,272,7786,267,7785,262,7784,257,7783,245,7783,225,7783,197,7783,187,7783,181,7761,154,7754,151,7746,150,7735,150,7724,150,7688,167,7684,172,7681,179,7679,188,7700,191,7702,182,7705,176,7710,173,7715,169,7722,167,7732,167,7743,167,7751,170,7756,174,7760,178,7762,184,7762,193,7762,193,7762,195,7762,198,7754,201,7741,203,7724,205,7716,206,7690,215,7686,219,7682,223,7680,228,7677,233,7675,238,7675,244,7675,255,7679,263,7686,270,7694,277,7704,280,7718,280,7726,280,7764,262,7764,268,7766,273,7768,277xe" filled="false" stroked="true" strokeweight=".5pt" strokecolor="#050100">
                <v:path arrowok="t"/>
              </v:shape>
            </v:group>
            <v:group style="position:absolute;left:7698;top:215;width:65;height:49" coordorigin="7698,215" coordsize="65,49">
              <v:shape style="position:absolute;left:7698;top:215;width:65;height:49" coordorigin="7698,215" coordsize="65,49" path="m7762,222l7762,232,7761,239,7759,243,7756,250,7751,255,7745,258,7738,262,7731,263,7723,263,7715,263,7709,262,7704,258,7700,254,7698,249,7698,244,7698,240,7699,237,7701,234,7703,231,7706,228,7709,227,7713,225,7719,224,7728,223,7743,220,7754,218,7762,215,7762,222xe" filled="false" stroked="true" strokeweight=".5pt" strokecolor="#050100">
                <v:path arrowok="t"/>
              </v:shape>
            </v:group>
            <v:group style="position:absolute;left:7816;top:150;width:68;height:128" coordorigin="7816,150" coordsize="68,128">
              <v:shape style="position:absolute;left:7816;top:150;width:68;height:128" coordorigin="7816,150" coordsize="68,128" path="m7837,277l7837,212,7837,203,7838,195,7840,187,7842,182,7845,179,7848,176,7852,173,7856,172,7861,172,7866,172,7871,173,7876,176,7883,157,7876,152,7869,150,7862,150,7857,150,7852,151,7848,154,7844,157,7840,163,7835,172,7835,153,7816,153,7816,277,7837,277xe" filled="false" stroked="true" strokeweight=".5pt" strokecolor="#050100">
                <v:path arrowok="t"/>
              </v:shape>
            </v:group>
            <v:group style="position:absolute;left:7889;top:151;width:115;height:128" coordorigin="7889,151" coordsize="115,128">
              <v:shape style="position:absolute;left:7889;top:151;width:115;height:128" coordorigin="7889,151" coordsize="115,128" path="m7968,256l7963,261,7956,263,7948,263,7938,263,7911,220,8004,220,8004,218,8004,216,8004,215,8001,192,7994,174,7976,158,7959,151,7933,152,7916,159,7900,177,7892,194,7889,213,7891,236,7898,254,7916,270,7933,278,7960,278,7978,246,7974,252,7968,256xe" filled="false" stroked="true" strokeweight=".5pt" strokecolor="#050100">
                <v:path arrowok="t"/>
              </v:shape>
            </v:group>
            <v:group style="position:absolute;left:7912;top:167;width:70;height:36" coordorigin="7912,167" coordsize="70,36">
              <v:shape style="position:absolute;left:7912;top:167;width:70;height:36" coordorigin="7912,167" coordsize="70,36" path="m7923,177l7929,170,7938,167,7947,167,7958,167,7967,171,7973,179,7978,185,7980,192,7981,203,7912,203,7913,192,7916,183,7923,177xe" filled="false" stroked="true" strokeweight=".5pt" strokecolor="#0501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4.833008pt;margin-top:4.147172pt;width:56pt;height:10.85pt;mso-position-horizontal-relative:page;mso-position-vertical-relative:paragraph;z-index:-20632" coordorigin="8097,83" coordsize="1120,217">
            <v:group style="position:absolute;left:8114;top:100;width:2;height:182" coordorigin="8114,100" coordsize="2,182">
              <v:shape style="position:absolute;left:8114;top:100;width:2;height:182" coordorigin="8114,100" coordsize="0,182" path="m8114,100l8114,282e" filled="false" stroked="true" strokeweight="1.737pt" strokecolor="#050100">
                <v:path arrowok="t"/>
              </v:shape>
            </v:group>
            <v:group style="position:absolute;left:8163;top:150;width:102;height:128" coordorigin="8163,150" coordsize="102,128">
              <v:shape style="position:absolute;left:8163;top:150;width:102;height:128" coordorigin="8163,150" coordsize="102,128" path="m8184,277l8184,209,8184,193,8187,182,8194,177,8200,171,8208,168,8217,168,8223,168,8227,169,8232,172,8236,174,8239,178,8240,182,8242,186,8243,193,8243,201,8243,277,8264,277,8264,201,8264,191,8242,154,8236,151,8229,150,8221,150,8201,154,8185,166,8182,153,8163,153,8163,277,8184,277xe" filled="false" stroked="true" strokeweight=".5pt" strokecolor="#050100">
                <v:path arrowok="t"/>
              </v:shape>
            </v:group>
            <v:group style="position:absolute;left:8288;top:150;width:104;height:131" coordorigin="8288,150" coordsize="104,131">
              <v:shape style="position:absolute;left:8288;top:150;width:104;height:131" coordorigin="8288,150" coordsize="104,131" path="m8304,270l8313,277,8325,280,8341,280,8351,280,8360,278,8367,275,8375,271,8381,267,8385,260,8389,254,8391,248,8391,241,8391,233,8389,227,8386,223,8383,218,8341,202,8331,199,8314,191,8313,188,8312,186,8312,183,8312,179,8314,175,8318,172,8322,169,8329,167,8339,167,8347,167,8353,169,8358,173,8362,176,8365,181,8366,188,8386,185,8385,177,8383,170,8379,165,8376,161,8370,157,8363,154,8355,151,8347,150,8337,150,8331,150,8325,151,8319,152,8313,154,8309,156,8306,159,8301,162,8298,166,8295,170,8293,175,8291,180,8291,186,8291,192,8293,197,8296,202,8299,207,8353,227,8360,230,8363,232,8367,234,8369,238,8369,243,8369,248,8367,253,8362,257,8358,261,8351,263,8341,263,8331,263,8309,237,8288,240,8290,253,8296,263,8304,270xe" filled="false" stroked="true" strokeweight=".5pt" strokecolor="#050100">
                <v:path arrowok="t"/>
              </v:shape>
            </v:group>
            <v:group style="position:absolute;left:8405;top:109;width:61;height:170" coordorigin="8405,109" coordsize="61,170">
              <v:shape style="position:absolute;left:8405;top:109;width:61;height:170" coordorigin="8405,109" coordsize="61,170" path="m8453,259l8450,259,8448,259,8441,248,8441,242,8441,169,8462,169,8462,153,8441,153,8441,109,8420,122,8420,153,8405,153,8405,169,8420,169,8420,241,8420,253,8421,262,8423,266,8424,270,8427,273,8432,275,8436,278,8442,279,8449,279,8454,279,8459,278,8465,277,8462,258,8458,259,8455,259,8453,259xe" filled="false" stroked="true" strokeweight=".5pt" strokecolor="#050100">
                <v:path arrowok="t"/>
              </v:shape>
            </v:group>
            <v:group style="position:absolute;left:8476;top:150;width:115;height:131" coordorigin="8476,150" coordsize="115,131">
              <v:shape style="position:absolute;left:8476;top:150;width:115;height:131" coordorigin="8476,150" coordsize="115,131" path="m8568,277l8590,277,8588,272,8586,267,8585,262,8584,257,8584,245,8584,225,8584,197,8584,187,8583,181,8561,154,8555,151,8546,150,8536,150,8525,150,8489,167,8484,172,8481,179,8479,188,8500,191,8502,182,8506,176,8511,173,8515,169,8523,167,8533,167,8543,167,8551,170,8557,174,8561,178,8563,184,8563,193,8563,193,8562,195,8562,198,8554,201,8542,203,8525,205,8516,206,8491,215,8486,219,8483,223,8480,228,8477,233,8476,238,8476,244,8476,255,8479,263,8487,270,8494,277,8505,280,8518,280,8527,280,8564,262,8565,268,8566,273,8568,277xe" filled="false" stroked="true" strokeweight=".5pt" strokecolor="#050100">
                <v:path arrowok="t"/>
              </v:shape>
            </v:group>
            <v:group style="position:absolute;left:8498;top:215;width:65;height:49" coordorigin="8498,215" coordsize="65,49">
              <v:shape style="position:absolute;left:8498;top:215;width:65;height:49" coordorigin="8498,215" coordsize="65,49" path="m8562,222l8562,232,8561,239,8559,243,8556,250,8551,255,8545,258,8539,262,8531,263,8523,263,8515,263,8509,262,8505,258,8500,254,8498,249,8498,244,8498,240,8499,237,8501,234,8503,231,8506,228,8510,227,8513,225,8519,224,8528,223,8543,220,8555,218,8562,215,8562,222xe" filled="false" stroked="true" strokeweight=".5pt" strokecolor="#050100">
                <v:path arrowok="t"/>
              </v:shape>
            </v:group>
            <v:group style="position:absolute;left:8626;top:100;width:2;height:182" coordorigin="8626,100" coordsize="2,182">
              <v:shape style="position:absolute;left:8626;top:100;width:2;height:182" coordorigin="8626,100" coordsize="0,182" path="m8626,100l8626,282e" filled="false" stroked="true" strokeweight="1.655pt" strokecolor="#050100">
                <v:path arrowok="t"/>
              </v:shape>
            </v:group>
            <v:group style="position:absolute;left:8680;top:100;width:2;height:182" coordorigin="8680,100" coordsize="2,182">
              <v:shape style="position:absolute;left:8680;top:100;width:2;height:182" coordorigin="8680,100" coordsize="0,182" path="m8680,100l8680,282e" filled="false" stroked="true" strokeweight="1.655pt" strokecolor="#050100">
                <v:path arrowok="t"/>
              </v:shape>
            </v:group>
            <v:group style="position:absolute;left:8716;top:150;width:115;height:131" coordorigin="8716,150" coordsize="115,131">
              <v:shape style="position:absolute;left:8716;top:150;width:115;height:131" coordorigin="8716,150" coordsize="115,131" path="m8808,277l8831,277,8828,272,8826,267,8825,262,8824,257,8824,245,8824,225,8824,197,8824,187,8823,181,8802,154,8795,151,8786,150,8776,150,8765,150,8729,167,8725,172,8721,179,8720,188,8740,191,8742,182,8746,176,8751,173,8755,169,8763,167,8773,167,8783,167,8791,170,8797,174,8801,178,8803,184,8803,193,8803,193,8803,195,8803,198,8794,201,8782,203,8765,205,8757,206,8731,215,8726,219,8723,223,8720,228,8717,233,8716,238,8716,244,8716,255,8720,263,8727,270,8734,277,8745,280,8758,280,8767,280,8804,262,8805,268,8806,273,8808,277xe" filled="false" stroked="true" strokeweight=".5pt" strokecolor="#050100">
                <v:path arrowok="t"/>
              </v:shape>
            </v:group>
            <v:group style="position:absolute;left:8738;top:215;width:65;height:49" coordorigin="8738,215" coordsize="65,49">
              <v:shape style="position:absolute;left:8738;top:215;width:65;height:49" coordorigin="8738,215" coordsize="65,49" path="m8803,222l8803,232,8801,239,8799,243,8796,250,8791,255,8785,258,8779,262,8772,263,8763,263,8755,263,8749,262,8745,258,8741,254,8738,249,8738,244,8738,240,8739,237,8741,234,8743,231,8746,228,8750,227,8753,225,8759,224,8768,223,8783,220,8795,218,8803,215,8803,222xe" filled="false" stroked="true" strokeweight=".5pt" strokecolor="#050100">
                <v:path arrowok="t"/>
              </v:shape>
            </v:group>
            <v:group style="position:absolute;left:8845;top:109;width:61;height:170" coordorigin="8845,109" coordsize="61,170">
              <v:shape style="position:absolute;left:8845;top:109;width:61;height:170" coordorigin="8845,109" coordsize="61,170" path="m8893,259l8890,259,8888,259,8881,248,8881,242,8881,169,8903,169,8903,153,8881,153,8881,109,8860,122,8860,153,8845,153,8845,169,8860,169,8860,241,8860,253,8861,262,8863,266,8865,270,8868,273,8872,275,8876,278,8882,279,8890,279,8894,279,8900,278,8906,277,8903,258,8899,259,8896,259,8893,259xe" filled="false" stroked="true" strokeweight=".5pt" strokecolor="#050100">
                <v:path arrowok="t"/>
              </v:shape>
            </v:group>
            <v:group style="position:absolute;left:8923;top:105;width:22;height:25" coordorigin="8923,105" coordsize="22,25">
              <v:shape style="position:absolute;left:8923;top:105;width:22;height:25" coordorigin="8923,105" coordsize="22,25" path="m8918,117l8949,117e" filled="false" stroked="true" strokeweight="1.813pt" strokecolor="#050100">
                <v:path arrowok="t"/>
              </v:shape>
            </v:group>
            <v:group style="position:absolute;left:8934;top:148;width:2;height:135" coordorigin="8934,148" coordsize="2,135">
              <v:shape style="position:absolute;left:8934;top:148;width:2;height:135" coordorigin="8934,148" coordsize="0,135" path="m8934,148l8934,282e" filled="false" stroked="true" strokeweight="1.655pt" strokecolor="#050100">
                <v:path arrowok="t"/>
              </v:shape>
            </v:group>
            <v:group style="position:absolute;left:8969;top:151;width:117;height:129" coordorigin="8969,151" coordsize="117,129">
              <v:shape style="position:absolute;left:8969;top:151;width:117;height:129" coordorigin="8969,151" coordsize="117,129" path="m8985,263l9001,275,9021,280,9038,280,9048,277,9057,272,9066,267,9073,260,9078,251,9083,242,9085,229,9085,213,9083,191,9075,173,9057,158,9039,151,9014,152,8997,158,8981,174,8972,191,8969,211,8971,235,8977,253,8985,263xe" filled="false" stroked="true" strokeweight=".5pt" strokecolor="#050100">
                <v:path arrowok="t"/>
              </v:shape>
            </v:group>
            <v:group style="position:absolute;left:8990;top:167;width:74;height:96" coordorigin="8990,167" coordsize="74,96">
              <v:shape style="position:absolute;left:8990;top:167;width:74;height:96" coordorigin="8990,167" coordsize="74,96" path="m9001,179l9008,171,9016,167,9027,167,9037,167,9046,171,9053,179,9060,187,9064,199,9064,214,9064,231,9060,243,9053,251,9046,259,9038,263,9027,263,9016,263,9008,259,9001,251,8994,243,8990,231,8990,215,8990,199,8994,187,9001,179xe" filled="false" stroked="true" strokeweight=".5pt" strokecolor="#050100">
                <v:path arrowok="t"/>
              </v:shape>
            </v:group>
            <v:group style="position:absolute;left:9110;top:150;width:102;height:128" coordorigin="9110,150" coordsize="102,128">
              <v:shape style="position:absolute;left:9110;top:150;width:102;height:128" coordorigin="9110,150" coordsize="102,128" path="m9131,277l9131,209,9131,193,9134,182,9141,177,9147,171,9155,168,9164,168,9170,168,9175,169,9179,172,9183,174,9186,178,9188,182,9189,186,9190,193,9190,201,9190,277,9211,277,9211,201,9211,191,9189,154,9183,151,9176,150,9169,150,9148,154,9132,166,9129,153,9110,153,9110,277,9131,277xe" filled="false" stroked="true" strokeweight=".5pt" strokecolor="#05010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24"/>
        </w:rPr>
        <w:t>Product</w:t>
      </w:r>
      <w:r>
        <w:rPr>
          <w:rFonts w:ascii="Arial"/>
          <w:color w:val="231F20"/>
          <w:spacing w:val="-1"/>
          <w:sz w:val="24"/>
        </w:rPr>
        <w:t> </w:t>
      </w:r>
      <w:r>
        <w:rPr>
          <w:rFonts w:ascii="Arial"/>
          <w:color w:val="231F20"/>
          <w:sz w:val="24"/>
        </w:rPr>
        <w:t>Overview</w:t>
        <w:tab/>
      </w:r>
      <w:r>
        <w:rPr>
          <w:rFonts w:ascii="Arial"/>
          <w:color w:val="231F20"/>
          <w:spacing w:val="-1"/>
          <w:sz w:val="24"/>
        </w:rPr>
        <w:t>3. </w:t>
      </w:r>
      <w:r>
        <w:rPr>
          <w:rFonts w:ascii="Arial"/>
          <w:color w:val="231F20"/>
          <w:sz w:val="24"/>
        </w:rPr>
        <w:t>Software</w:t>
      </w:r>
      <w:r>
        <w:rPr>
          <w:rFonts w:ascii="Arial"/>
          <w:color w:val="231F20"/>
          <w:spacing w:val="-2"/>
          <w:sz w:val="24"/>
        </w:rPr>
        <w:t> </w:t>
      </w:r>
      <w:r>
        <w:rPr>
          <w:rFonts w:ascii="Arial"/>
          <w:color w:val="231F20"/>
          <w:sz w:val="24"/>
        </w:rPr>
        <w:t>Installation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footerReference w:type="default" r:id="rId12"/>
          <w:pgSz w:w="12480" w:h="7940" w:orient="landscape"/>
          <w:pgMar w:footer="366" w:header="0" w:top="480" w:bottom="560" w:left="440" w:right="680"/>
        </w:sect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numPr>
          <w:ilvl w:val="1"/>
          <w:numId w:val="3"/>
        </w:numPr>
        <w:tabs>
          <w:tab w:pos="509" w:val="left" w:leader="none"/>
        </w:tabs>
        <w:spacing w:line="240" w:lineRule="auto" w:before="0" w:after="0"/>
        <w:ind w:left="508" w:right="0" w:hanging="302"/>
        <w:jc w:val="left"/>
      </w:pPr>
      <w:r>
        <w:rPr>
          <w:color w:val="231F20"/>
        </w:rPr>
        <w:t>Application</w:t>
      </w:r>
      <w:r>
        <w:rPr>
          <w:color w:val="231F20"/>
          <w:spacing w:val="-1"/>
        </w:rPr>
        <w:t> </w:t>
      </w:r>
      <w:r>
        <w:rPr>
          <w:color w:val="231F20"/>
        </w:rPr>
        <w:t>Scene</w:t>
      </w:r>
      <w:r>
        <w:rPr/>
      </w:r>
    </w:p>
    <w:p>
      <w:pPr>
        <w:pStyle w:val="BodyText"/>
        <w:spacing w:line="391" w:lineRule="auto" w:before="116"/>
        <w:ind w:left="206" w:right="0"/>
        <w:jc w:val="left"/>
      </w:pPr>
      <w:r>
        <w:rPr>
          <w:color w:val="231F20"/>
          <w:spacing w:val="-10"/>
        </w:rPr>
        <w:t>T</w:t>
      </w:r>
      <w:r>
        <w:rPr>
          <w:color w:val="231F20"/>
          <w:spacing w:val="-9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use</w:t>
      </w:r>
      <w:r>
        <w:rPr>
          <w:color w:val="231F20"/>
        </w:rPr>
        <w:t> </w:t>
      </w:r>
      <w:r>
        <w:rPr>
          <w:color w:val="231F20"/>
          <w:spacing w:val="-2"/>
        </w:rPr>
        <w:t>HT-301</w:t>
      </w:r>
      <w:r>
        <w:rPr>
          <w:color w:val="231F20"/>
          <w:spacing w:val="-1"/>
        </w:rPr>
        <w:t> </w:t>
      </w:r>
      <w:r>
        <w:rPr>
          <w:color w:val="231F20"/>
        </w:rPr>
        <w:t>smart mobile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phone</w:t>
      </w:r>
      <w:r>
        <w:rPr>
          <w:color w:val="231F20"/>
        </w:rPr>
        <w:t> thermal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imager,</w:t>
      </w:r>
      <w:r>
        <w:rPr>
          <w:color w:val="231F20"/>
        </w:rPr>
        <w:t> </w:t>
      </w:r>
      <w:r>
        <w:rPr>
          <w:color w:val="231F20"/>
          <w:spacing w:val="-1"/>
        </w:rPr>
        <w:t>it</w:t>
      </w:r>
      <w:r>
        <w:rPr>
          <w:color w:val="231F20"/>
        </w:rPr>
        <w:t> </w:t>
      </w:r>
      <w:r>
        <w:rPr>
          <w:color w:val="231F20"/>
          <w:spacing w:val="-1"/>
        </w:rPr>
        <w:t>is necessary</w:t>
      </w:r>
      <w:r>
        <w:rPr>
          <w:color w:val="231F20"/>
        </w:rPr>
        <w:t> for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mobile</w:t>
      </w:r>
      <w:r>
        <w:rPr>
          <w:color w:val="231F20"/>
          <w:spacing w:val="-1"/>
        </w:rPr>
        <w:t> phone</w:t>
      </w:r>
      <w:r>
        <w:rPr>
          <w:color w:val="231F20"/>
        </w:rPr>
        <w:t> to</w:t>
      </w:r>
      <w:r>
        <w:rPr>
          <w:color w:val="231F20"/>
          <w:spacing w:val="-1"/>
        </w:rPr>
        <w:t> download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install</w:t>
      </w:r>
      <w:r>
        <w:rPr>
          <w:color w:val="231F20"/>
          <w:spacing w:val="-10"/>
        </w:rPr>
        <w:t> </w:t>
      </w:r>
      <w:r>
        <w:rPr>
          <w:color w:val="231F20"/>
        </w:rPr>
        <w:t>Android</w:t>
      </w:r>
      <w:r>
        <w:rPr>
          <w:color w:val="231F20"/>
          <w:spacing w:val="-1"/>
        </w:rPr>
        <w:t> </w:t>
      </w:r>
      <w:r>
        <w:rPr>
          <w:color w:val="231F20"/>
        </w:rPr>
        <w:t>mobile</w:t>
      </w:r>
      <w:r>
        <w:rPr>
          <w:color w:val="231F20"/>
          <w:spacing w:val="-1"/>
        </w:rPr>
        <w:t> phone</w:t>
      </w:r>
      <w:r>
        <w:rPr>
          <w:color w:val="231F20"/>
          <w:spacing w:val="24"/>
        </w:rPr>
        <w:t> </w:t>
      </w:r>
      <w:r>
        <w:rPr>
          <w:color w:val="231F20"/>
        </w:rPr>
        <w:t>software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thermal</w:t>
      </w:r>
      <w:r>
        <w:rPr>
          <w:color w:val="231F20"/>
          <w:spacing w:val="-1"/>
        </w:rPr>
        <w:t> imager</w:t>
      </w:r>
      <w:r>
        <w:rPr>
          <w:color w:val="231F20"/>
        </w:rPr>
        <w:t> </w:t>
      </w:r>
      <w:r>
        <w:rPr>
          <w:color w:val="231F20"/>
          <w:spacing w:val="-1"/>
        </w:rPr>
        <w:t>and achieve</w:t>
      </w:r>
      <w:r>
        <w:rPr>
          <w:color w:val="231F20"/>
        </w:rPr>
        <w:t> </w:t>
      </w:r>
      <w:r>
        <w:rPr>
          <w:color w:val="231F20"/>
          <w:spacing w:val="-1"/>
        </w:rPr>
        <w:t>infrared</w:t>
      </w:r>
      <w:r>
        <w:rPr>
          <w:color w:val="231F20"/>
        </w:rPr>
        <w:t> </w:t>
      </w:r>
      <w:r>
        <w:rPr>
          <w:color w:val="231F20"/>
          <w:spacing w:val="-1"/>
        </w:rPr>
        <w:t>observation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infrared</w:t>
      </w:r>
      <w:r>
        <w:rPr>
          <w:color w:val="231F20"/>
        </w:rPr>
        <w:t> 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</w:t>
      </w:r>
      <w:r>
        <w:rPr>
          <w:color w:val="231F20"/>
        </w:rPr>
        <w:t>function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software.</w:t>
      </w:r>
      <w:r>
        <w:rPr/>
      </w:r>
    </w:p>
    <w:p>
      <w:pPr>
        <w:pStyle w:val="BodyText"/>
        <w:numPr>
          <w:ilvl w:val="1"/>
          <w:numId w:val="3"/>
        </w:numPr>
        <w:tabs>
          <w:tab w:pos="518" w:val="left" w:leader="none"/>
        </w:tabs>
        <w:spacing w:line="240" w:lineRule="auto" w:before="3" w:after="0"/>
        <w:ind w:left="517" w:right="0" w:hanging="311"/>
        <w:jc w:val="left"/>
      </w:pPr>
      <w:r>
        <w:rPr>
          <w:color w:val="231F20"/>
        </w:rPr>
        <w:t>Main</w:t>
      </w:r>
      <w:r>
        <w:rPr>
          <w:color w:val="231F20"/>
          <w:spacing w:val="-2"/>
        </w:rPr>
        <w:t> </w:t>
      </w:r>
      <w:r>
        <w:rPr>
          <w:color w:val="231F20"/>
        </w:rPr>
        <w:t>Functions: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</w:rPr>
        <w:t>functions</w:t>
      </w:r>
      <w:r>
        <w:rPr>
          <w:color w:val="231F20"/>
          <w:spacing w:val="-1"/>
        </w:rPr>
        <w:t> are</w:t>
      </w:r>
      <w:r>
        <w:rPr>
          <w:color w:val="231F20"/>
        </w:rPr>
        <w:t> </w:t>
      </w:r>
      <w:r>
        <w:rPr>
          <w:color w:val="231F20"/>
          <w:spacing w:val="-1"/>
        </w:rPr>
        <w:t>achieved</w:t>
      </w:r>
      <w:r>
        <w:rPr>
          <w:color w:val="231F20"/>
        </w:rPr>
        <w:t> </w:t>
      </w:r>
      <w:r>
        <w:rPr>
          <w:color w:val="231F20"/>
          <w:spacing w:val="-2"/>
        </w:rPr>
        <w:t>mainly.</w:t>
      </w:r>
      <w:r>
        <w:rPr/>
      </w:r>
    </w:p>
    <w:p>
      <w:pPr>
        <w:pStyle w:val="BodyText"/>
        <w:numPr>
          <w:ilvl w:val="0"/>
          <w:numId w:val="4"/>
        </w:numPr>
        <w:tabs>
          <w:tab w:pos="447" w:val="left" w:leader="none"/>
        </w:tabs>
        <w:spacing w:line="391" w:lineRule="auto" w:before="116" w:after="0"/>
        <w:ind w:left="206" w:right="0" w:firstLine="0"/>
        <w:jc w:val="left"/>
      </w:pPr>
      <w:r>
        <w:rPr>
          <w:color w:val="231F20"/>
        </w:rPr>
        <w:t>Open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application</w:t>
      </w:r>
      <w:r>
        <w:rPr>
          <w:color w:val="231F20"/>
        </w:rPr>
        <w:t> software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infrared</w:t>
      </w:r>
      <w:r>
        <w:rPr>
          <w:color w:val="231F20"/>
        </w:rPr>
        <w:t> thermal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imager</w:t>
      </w:r>
      <w:r>
        <w:rPr>
          <w:color w:val="231F20"/>
        </w:rPr>
        <w:t> to</w:t>
      </w:r>
      <w:r>
        <w:rPr>
          <w:color w:val="231F20"/>
          <w:spacing w:val="-1"/>
        </w:rPr>
        <w:t> </w:t>
      </w:r>
      <w:r>
        <w:rPr>
          <w:color w:val="231F20"/>
        </w:rPr>
        <w:t>conduct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infrared</w:t>
      </w:r>
      <w:r>
        <w:rPr>
          <w:color w:val="231F20"/>
        </w:rPr>
        <w:t> </w:t>
      </w:r>
      <w:r>
        <w:rPr>
          <w:color w:val="231F20"/>
          <w:spacing w:val="-1"/>
        </w:rPr>
        <w:t>observation.</w:t>
      </w:r>
      <w:r>
        <w:rPr/>
      </w:r>
    </w:p>
    <w:p>
      <w:pPr>
        <w:pStyle w:val="BodyText"/>
        <w:numPr>
          <w:ilvl w:val="0"/>
          <w:numId w:val="4"/>
        </w:numPr>
        <w:tabs>
          <w:tab w:pos="447" w:val="left" w:leader="none"/>
        </w:tabs>
        <w:spacing w:line="391" w:lineRule="auto" w:before="3" w:after="0"/>
        <w:ind w:left="206" w:right="442" w:firstLine="0"/>
        <w:jc w:val="left"/>
      </w:pPr>
      <w:r>
        <w:rPr>
          <w:color w:val="231F20"/>
          <w:spacing w:val="-1"/>
        </w:rPr>
        <w:t>Conduct</w:t>
      </w:r>
      <w:r>
        <w:rPr>
          <w:color w:val="231F20"/>
        </w:rPr>
        <w:t> </w:t>
      </w:r>
      <w:r>
        <w:rPr>
          <w:color w:val="231F20"/>
          <w:spacing w:val="-1"/>
        </w:rPr>
        <w:t>infrared</w:t>
      </w:r>
      <w:r>
        <w:rPr>
          <w:color w:val="231F20"/>
        </w:rPr>
        <w:t> 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and</w:t>
      </w:r>
      <w:r>
        <w:rPr>
          <w:color w:val="231F20"/>
        </w:rPr>
        <w:t> temperature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analysis.</w:t>
      </w:r>
      <w:r>
        <w:rPr/>
      </w:r>
    </w:p>
    <w:p>
      <w:pPr>
        <w:pStyle w:val="BodyText"/>
        <w:numPr>
          <w:ilvl w:val="0"/>
          <w:numId w:val="4"/>
        </w:numPr>
        <w:tabs>
          <w:tab w:pos="444" w:val="left" w:leader="none"/>
        </w:tabs>
        <w:spacing w:line="240" w:lineRule="auto" w:before="3" w:after="0"/>
        <w:ind w:left="443" w:right="0" w:hanging="237"/>
        <w:jc w:val="left"/>
      </w:pP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ake</w:t>
      </w:r>
      <w:r>
        <w:rPr>
          <w:color w:val="231F20"/>
        </w:rPr>
        <w:t> </w:t>
      </w:r>
      <w:r>
        <w:rPr>
          <w:color w:val="231F20"/>
          <w:spacing w:val="-1"/>
        </w:rPr>
        <w:t>photos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picture</w:t>
      </w:r>
      <w:r>
        <w:rPr>
          <w:color w:val="231F20"/>
        </w:rPr>
        <w:t> recording</w:t>
      </w:r>
      <w:r>
        <w:rPr/>
      </w:r>
    </w:p>
    <w:p>
      <w:pPr>
        <w:pStyle w:val="BodyText"/>
        <w:numPr>
          <w:ilvl w:val="0"/>
          <w:numId w:val="4"/>
        </w:numPr>
        <w:tabs>
          <w:tab w:pos="438" w:val="left" w:leader="none"/>
        </w:tabs>
        <w:spacing w:line="391" w:lineRule="auto" w:before="116" w:after="0"/>
        <w:ind w:left="206" w:right="451" w:firstLine="0"/>
        <w:jc w:val="left"/>
      </w:pPr>
      <w:r>
        <w:rPr>
          <w:color w:val="231F20"/>
        </w:rPr>
        <w:t>Action</w:t>
      </w:r>
      <w:r>
        <w:rPr>
          <w:color w:val="231F20"/>
          <w:spacing w:val="-2"/>
        </w:rPr>
        <w:t> </w:t>
      </w:r>
      <w:r>
        <w:rPr>
          <w:color w:val="231F20"/>
        </w:rPr>
        <w:t>control</w:t>
      </w:r>
      <w:r>
        <w:rPr>
          <w:color w:val="231F20"/>
          <w:spacing w:val="-1"/>
        </w:rPr>
        <w:t> and</w:t>
      </w:r>
      <w:r>
        <w:rPr>
          <w:color w:val="231F20"/>
        </w:rPr>
        <w:t> </w:t>
      </w:r>
      <w:r>
        <w:rPr>
          <w:color w:val="231F20"/>
          <w:spacing w:val="-1"/>
        </w:rPr>
        <w:t>parameter</w:t>
      </w:r>
      <w:r>
        <w:rPr>
          <w:color w:val="231F20"/>
        </w:rPr>
        <w:t> setting</w:t>
      </w:r>
      <w:r>
        <w:rPr>
          <w:color w:val="231F20"/>
          <w:spacing w:val="-1"/>
        </w:rPr>
        <w:t> of</w:t>
      </w:r>
      <w:r>
        <w:rPr>
          <w:color w:val="231F20"/>
        </w:rPr>
        <w:t> mobile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phone</w:t>
      </w:r>
      <w:r>
        <w:rPr>
          <w:color w:val="231F20"/>
        </w:rPr>
        <w:t> thermal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imager.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spacing w:line="391" w:lineRule="auto" w:before="0"/>
        <w:ind w:left="206" w:right="108"/>
        <w:jc w:val="left"/>
      </w:pPr>
      <w:r>
        <w:rPr>
          <w:color w:val="231F20"/>
        </w:rPr>
        <w:t>Scan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</w:rPr>
        <w:t>two-dimensional</w:t>
      </w:r>
      <w:r>
        <w:rPr>
          <w:color w:val="231F20"/>
          <w:spacing w:val="-1"/>
        </w:rPr>
        <w:t> </w:t>
      </w:r>
      <w:r>
        <w:rPr>
          <w:color w:val="231F20"/>
        </w:rPr>
        <w:t>code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download</w:t>
      </w:r>
      <w:r>
        <w:rPr>
          <w:color w:val="231F20"/>
        </w:rPr>
        <w:t> </w:t>
      </w:r>
      <w:r>
        <w:rPr>
          <w:color w:val="231F20"/>
          <w:spacing w:val="-1"/>
        </w:rPr>
        <w:t>application</w:t>
      </w:r>
      <w:r>
        <w:rPr>
          <w:color w:val="231F20"/>
          <w:spacing w:val="21"/>
        </w:rPr>
        <w:t> </w:t>
      </w:r>
      <w:r>
        <w:rPr>
          <w:color w:val="231F20"/>
        </w:rPr>
        <w:t>software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install it.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8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1.05pt;height:81.05pt;mso-position-horizontal-relative:char;mso-position-vertical-relative:line" coordorigin="0,0" coordsize="1621,1621">
            <v:group style="position:absolute;left:58;top:84;width:364;height:2" coordorigin="58,84" coordsize="364,2">
              <v:shape style="position:absolute;left:58;top:84;width:364;height:2" coordorigin="58,84" coordsize="364,0" path="m58,84l421,84e" filled="false" stroked="true" strokeweight="2.696pt" strokecolor="#050100">
                <v:path arrowok="t"/>
              </v:shape>
            </v:group>
            <v:group style="position:absolute;left:58;top:109;width:52;height:54" coordorigin="58,109" coordsize="52,54">
              <v:shape style="position:absolute;left:58;top:109;width:52;height:54" coordorigin="58,109" coordsize="52,54" path="m58,162l110,162,110,109,58,109,58,162xe" filled="true" fillcolor="#050100" stroked="false">
                <v:path arrowok="t"/>
                <v:fill type="solid"/>
              </v:shape>
            </v:group>
            <v:group style="position:absolute;left:369;top:109;width:52;height:54" coordorigin="369,109" coordsize="52,54">
              <v:shape style="position:absolute;left:369;top:109;width:52;height:54" coordorigin="369,109" coordsize="52,54" path="m369,162l421,162,421,109,369,109,369,162xe" filled="true" fillcolor="#050100" stroked="false">
                <v:path arrowok="t"/>
                <v:fill type="solid"/>
              </v:shape>
            </v:group>
            <v:group style="position:absolute;left:58;top:160;width:52;height:54" coordorigin="58,160" coordsize="52,54">
              <v:shape style="position:absolute;left:58;top:160;width:52;height:54" coordorigin="58,160" coordsize="52,54" path="m58,214l110,214,110,160,58,160,58,214xe" filled="true" fillcolor="#050100" stroked="false">
                <v:path arrowok="t"/>
                <v:fill type="solid"/>
              </v:shape>
            </v:group>
            <v:group style="position:absolute;left:161;top:160;width:156;height:54" coordorigin="161,160" coordsize="156,54">
              <v:shape style="position:absolute;left:161;top:160;width:156;height:54" coordorigin="161,160" coordsize="156,54" path="m161,214l317,214,317,160,161,160,161,214xe" filled="true" fillcolor="#050100" stroked="false">
                <v:path arrowok="t"/>
                <v:fill type="solid"/>
              </v:shape>
            </v:group>
            <v:group style="position:absolute;left:369;top:160;width:52;height:54" coordorigin="369,160" coordsize="52,54">
              <v:shape style="position:absolute;left:369;top:160;width:52;height:54" coordorigin="369,160" coordsize="52,54" path="m369,214l421,214,421,160,369,160,369,214xe" filled="true" fillcolor="#050100" stroked="false">
                <v:path arrowok="t"/>
                <v:fill type="solid"/>
              </v:shape>
            </v:group>
            <v:group style="position:absolute;left:58;top:212;width:52;height:54" coordorigin="58,212" coordsize="52,54">
              <v:shape style="position:absolute;left:58;top:212;width:52;height:54" coordorigin="58,212" coordsize="52,54" path="m58,266l110,266,110,212,58,212,58,266xe" filled="true" fillcolor="#050100" stroked="false">
                <v:path arrowok="t"/>
                <v:fill type="solid"/>
              </v:shape>
            </v:group>
            <v:group style="position:absolute;left:161;top:212;width:156;height:54" coordorigin="161,212" coordsize="156,54">
              <v:shape style="position:absolute;left:161;top:212;width:156;height:54" coordorigin="161,212" coordsize="156,54" path="m161,266l317,266,317,212,161,212,161,266xe" filled="true" fillcolor="#050100" stroked="false">
                <v:path arrowok="t"/>
                <v:fill type="solid"/>
              </v:shape>
            </v:group>
            <v:group style="position:absolute;left:369;top:212;width:52;height:54" coordorigin="369,212" coordsize="52,54">
              <v:shape style="position:absolute;left:369;top:212;width:52;height:54" coordorigin="369,212" coordsize="52,54" path="m369,266l421,266,421,212,369,212,369,266xe" filled="true" fillcolor="#050100" stroked="false">
                <v:path arrowok="t"/>
                <v:fill type="solid"/>
              </v:shape>
            </v:group>
            <v:group style="position:absolute;left:58;top:264;width:52;height:54" coordorigin="58,264" coordsize="52,54">
              <v:shape style="position:absolute;left:58;top:264;width:52;height:54" coordorigin="58,264" coordsize="52,54" path="m58,318l110,318,110,264,58,264,58,318xe" filled="true" fillcolor="#050100" stroked="false">
                <v:path arrowok="t"/>
                <v:fill type="solid"/>
              </v:shape>
            </v:group>
            <v:group style="position:absolute;left:161;top:264;width:156;height:54" coordorigin="161,264" coordsize="156,54">
              <v:shape style="position:absolute;left:161;top:264;width:156;height:54" coordorigin="161,264" coordsize="156,54" path="m161,318l317,318,317,264,161,264,161,318xe" filled="true" fillcolor="#050100" stroked="false">
                <v:path arrowok="t"/>
                <v:fill type="solid"/>
              </v:shape>
            </v:group>
            <v:group style="position:absolute;left:369;top:264;width:52;height:54" coordorigin="369,264" coordsize="52,54">
              <v:shape style="position:absolute;left:369;top:264;width:52;height:54" coordorigin="369,264" coordsize="52,54" path="m369,318l421,318,421,264,369,264,369,318xe" filled="true" fillcolor="#050100" stroked="false">
                <v:path arrowok="t"/>
                <v:fill type="solid"/>
              </v:shape>
            </v:group>
            <v:group style="position:absolute;left:525;top:58;width:52;height:52" coordorigin="525,58" coordsize="52,52">
              <v:shape style="position:absolute;left:525;top:58;width:52;height:52" coordorigin="525,58" coordsize="52,52" path="m525,84l577,84e" filled="false" stroked="true" strokeweight="2.696pt" strokecolor="#050100">
                <v:path arrowok="t"/>
              </v:shape>
            </v:group>
            <v:group style="position:absolute;left:629;top:58;width:52;height:52" coordorigin="629,58" coordsize="52,52">
              <v:shape style="position:absolute;left:629;top:58;width:52;height:52" coordorigin="629,58" coordsize="52,52" path="m629,84l681,84e" filled="false" stroked="true" strokeweight="2.696pt" strokecolor="#050100">
                <v:path arrowok="t"/>
              </v:shape>
            </v:group>
            <v:group style="position:absolute;left:836;top:58;width:52;height:52" coordorigin="836,58" coordsize="52,52">
              <v:shape style="position:absolute;left:836;top:58;width:52;height:52" coordorigin="836,58" coordsize="52,52" path="m836,84l888,84e" filled="false" stroked="true" strokeweight="2.696pt" strokecolor="#050100">
                <v:path arrowok="t"/>
              </v:shape>
            </v:group>
            <v:group style="position:absolute;left:681;top:135;width:156;height:2" coordorigin="681,135" coordsize="156,2">
              <v:shape style="position:absolute;left:681;top:135;width:156;height:2" coordorigin="681,135" coordsize="156,0" path="m681,135l836,135e" filled="false" stroked="true" strokeweight="2.696pt" strokecolor="#050100">
                <v:path arrowok="t"/>
              </v:shape>
            </v:group>
            <v:group style="position:absolute;left:940;top:135;width:104;height:2" coordorigin="940,135" coordsize="104,2">
              <v:shape style="position:absolute;left:940;top:135;width:104;height:2" coordorigin="940,135" coordsize="104,0" path="m940,135l1044,135e" filled="false" stroked="true" strokeweight="2.696pt" strokecolor="#050100">
                <v:path arrowok="t"/>
              </v:shape>
            </v:group>
            <v:group style="position:absolute;left:525;top:187;width:104;height:2" coordorigin="525,187" coordsize="104,2">
              <v:shape style="position:absolute;left:525;top:187;width:104;height:2" coordorigin="525,187" coordsize="104,0" path="m525,187l629,187e" filled="false" stroked="true" strokeweight="2.696pt" strokecolor="#050100">
                <v:path arrowok="t"/>
              </v:shape>
            </v:group>
            <v:group style="position:absolute;left:681;top:161;width:52;height:52" coordorigin="681,161" coordsize="52,52">
              <v:shape style="position:absolute;left:681;top:161;width:52;height:52" coordorigin="681,161" coordsize="52,52" path="m681,187l732,187e" filled="false" stroked="true" strokeweight="2.696pt" strokecolor="#050100">
                <v:path arrowok="t"/>
              </v:shape>
            </v:group>
            <v:group style="position:absolute;left:836;top:187;width:104;height:2" coordorigin="836,187" coordsize="104,2">
              <v:shape style="position:absolute;left:836;top:187;width:104;height:2" coordorigin="836,187" coordsize="104,0" path="m836,187l940,187e" filled="false" stroked="true" strokeweight="2.696pt" strokecolor="#050100">
                <v:path arrowok="t"/>
              </v:shape>
            </v:group>
            <v:group style="position:absolute;left:1044;top:161;width:52;height:52" coordorigin="1044,161" coordsize="52,52">
              <v:shape style="position:absolute;left:1044;top:161;width:52;height:52" coordorigin="1044,161" coordsize="52,52" path="m1044,187l1096,187e" filled="false" stroked="true" strokeweight="2.696pt" strokecolor="#050100">
                <v:path arrowok="t"/>
              </v:shape>
            </v:group>
            <v:group style="position:absolute;left:629;top:213;width:52;height:52" coordorigin="629,213" coordsize="52,52">
              <v:shape style="position:absolute;left:629;top:213;width:52;height:52" coordorigin="629,213" coordsize="52,52" path="m629,239l681,239e" filled="false" stroked="true" strokeweight="2.696pt" strokecolor="#050100">
                <v:path arrowok="t"/>
              </v:shape>
            </v:group>
            <v:group style="position:absolute;left:733;top:212;width:52;height:54" coordorigin="733,212" coordsize="52,54">
              <v:shape style="position:absolute;left:733;top:212;width:52;height:54" coordorigin="733,212" coordsize="52,54" path="m733,266l784,266,784,212,733,212,733,266xe" filled="true" fillcolor="#050100" stroked="false">
                <v:path arrowok="t"/>
                <v:fill type="solid"/>
              </v:shape>
            </v:group>
            <v:group style="position:absolute;left:888;top:239;width:156;height:2" coordorigin="888,239" coordsize="156,2">
              <v:shape style="position:absolute;left:888;top:239;width:156;height:2" coordorigin="888,239" coordsize="156,0" path="m888,239l1044,239e" filled="false" stroked="true" strokeweight="2.696pt" strokecolor="#050100">
                <v:path arrowok="t"/>
              </v:shape>
            </v:group>
            <v:group style="position:absolute;left:1200;top:84;width:364;height:2" coordorigin="1200,84" coordsize="364,2">
              <v:shape style="position:absolute;left:1200;top:84;width:364;height:2" coordorigin="1200,84" coordsize="364,0" path="m1200,84l1563,84e" filled="false" stroked="true" strokeweight="2.696pt" strokecolor="#050100">
                <v:path arrowok="t"/>
              </v:shape>
            </v:group>
            <v:group style="position:absolute;left:1200;top:109;width:52;height:54" coordorigin="1200,109" coordsize="52,54">
              <v:shape style="position:absolute;left:1200;top:109;width:52;height:54" coordorigin="1200,109" coordsize="52,54" path="m1200,162l1252,162,1252,109,1200,109,1200,162xe" filled="true" fillcolor="#050100" stroked="false">
                <v:path arrowok="t"/>
                <v:fill type="solid"/>
              </v:shape>
            </v:group>
            <v:group style="position:absolute;left:1511;top:109;width:52;height:54" coordorigin="1511,109" coordsize="52,54">
              <v:shape style="position:absolute;left:1511;top:109;width:52;height:54" coordorigin="1511,109" coordsize="52,54" path="m1511,162l1563,162,1563,109,1511,109,1511,162xe" filled="true" fillcolor="#050100" stroked="false">
                <v:path arrowok="t"/>
                <v:fill type="solid"/>
              </v:shape>
            </v:group>
            <v:group style="position:absolute;left:1200;top:160;width:52;height:54" coordorigin="1200,160" coordsize="52,54">
              <v:shape style="position:absolute;left:1200;top:160;width:52;height:54" coordorigin="1200,160" coordsize="52,54" path="m1200,214l1252,214,1252,160,1200,160,1200,214xe" filled="true" fillcolor="#050100" stroked="false">
                <v:path arrowok="t"/>
                <v:fill type="solid"/>
              </v:shape>
            </v:group>
            <v:group style="position:absolute;left:1304;top:160;width:156;height:54" coordorigin="1304,160" coordsize="156,54">
              <v:shape style="position:absolute;left:1304;top:160;width:156;height:54" coordorigin="1304,160" coordsize="156,54" path="m1304,214l1459,214,1459,160,1304,160,1304,214xe" filled="true" fillcolor="#050100" stroked="false">
                <v:path arrowok="t"/>
                <v:fill type="solid"/>
              </v:shape>
            </v:group>
            <v:group style="position:absolute;left:1511;top:160;width:52;height:54" coordorigin="1511,160" coordsize="52,54">
              <v:shape style="position:absolute;left:1511;top:160;width:52;height:54" coordorigin="1511,160" coordsize="52,54" path="m1511,214l1563,214,1563,160,1511,160,1511,214xe" filled="true" fillcolor="#050100" stroked="false">
                <v:path arrowok="t"/>
                <v:fill type="solid"/>
              </v:shape>
            </v:group>
            <v:group style="position:absolute;left:1096;top:213;width:52;height:52" coordorigin="1096,213" coordsize="52,52">
              <v:shape style="position:absolute;left:1096;top:213;width:52;height:52" coordorigin="1096,213" coordsize="52,52" path="m1096,239l1148,239e" filled="false" stroked="true" strokeweight="2.696pt" strokecolor="#050100">
                <v:path arrowok="t"/>
              </v:shape>
            </v:group>
            <v:group style="position:absolute;left:1200;top:212;width:52;height:54" coordorigin="1200,212" coordsize="52,54">
              <v:shape style="position:absolute;left:1200;top:212;width:52;height:54" coordorigin="1200,212" coordsize="52,54" path="m1200,266l1252,266,1252,212,1200,212,1200,266xe" filled="true" fillcolor="#050100" stroked="false">
                <v:path arrowok="t"/>
                <v:fill type="solid"/>
              </v:shape>
            </v:group>
            <v:group style="position:absolute;left:1304;top:212;width:156;height:54" coordorigin="1304,212" coordsize="156,54">
              <v:shape style="position:absolute;left:1304;top:212;width:156;height:54" coordorigin="1304,212" coordsize="156,54" path="m1304,266l1459,266,1459,212,1304,212,1304,266xe" filled="true" fillcolor="#050100" stroked="false">
                <v:path arrowok="t"/>
                <v:fill type="solid"/>
              </v:shape>
            </v:group>
            <v:group style="position:absolute;left:1511;top:212;width:52;height:54" coordorigin="1511,212" coordsize="52,54">
              <v:shape style="position:absolute;left:1511;top:212;width:52;height:54" coordorigin="1511,212" coordsize="52,54" path="m1511,266l1563,266,1563,212,1511,212,1511,266xe" filled="true" fillcolor="#050100" stroked="false">
                <v:path arrowok="t"/>
                <v:fill type="solid"/>
              </v:shape>
            </v:group>
            <v:group style="position:absolute;left:473;top:291;width:208;height:2" coordorigin="473,291" coordsize="208,2">
              <v:shape style="position:absolute;left:473;top:291;width:208;height:2" coordorigin="473,291" coordsize="208,0" path="m473,291l681,291e" filled="false" stroked="true" strokeweight="2.696pt" strokecolor="#050100">
                <v:path arrowok="t"/>
              </v:shape>
            </v:group>
            <v:group style="position:absolute;left:733;top:264;width:52;height:54" coordorigin="733,264" coordsize="52,54">
              <v:shape style="position:absolute;left:733;top:264;width:52;height:54" coordorigin="733,264" coordsize="52,54" path="m733,318l784,318,784,264,733,264,733,318xe" filled="true" fillcolor="#050100" stroked="false">
                <v:path arrowok="t"/>
                <v:fill type="solid"/>
              </v:shape>
            </v:group>
            <v:group style="position:absolute;left:888;top:265;width:52;height:52" coordorigin="888,265" coordsize="52,52">
              <v:shape style="position:absolute;left:888;top:265;width:52;height:52" coordorigin="888,265" coordsize="52,52" path="m888,291l940,291e" filled="false" stroked="true" strokeweight="2.696pt" strokecolor="#050100">
                <v:path arrowok="t"/>
              </v:shape>
            </v:group>
            <v:group style="position:absolute;left:1044;top:291;width:104;height:2" coordorigin="1044,291" coordsize="104,2">
              <v:shape style="position:absolute;left:1044;top:291;width:104;height:2" coordorigin="1044,291" coordsize="104,0" path="m1044,291l1148,291e" filled="false" stroked="true" strokeweight="2.696pt" strokecolor="#050100">
                <v:path arrowok="t"/>
              </v:shape>
            </v:group>
            <v:group style="position:absolute;left:1200;top:264;width:52;height:54" coordorigin="1200,264" coordsize="52,54">
              <v:shape style="position:absolute;left:1200;top:264;width:52;height:54" coordorigin="1200,264" coordsize="52,54" path="m1200,318l1252,318,1252,264,1200,264,1200,318xe" filled="true" fillcolor="#050100" stroked="false">
                <v:path arrowok="t"/>
                <v:fill type="solid"/>
              </v:shape>
            </v:group>
            <v:group style="position:absolute;left:1304;top:264;width:156;height:54" coordorigin="1304,264" coordsize="156,54">
              <v:shape style="position:absolute;left:1304;top:264;width:156;height:54" coordorigin="1304,264" coordsize="156,54" path="m1304,318l1459,318,1459,264,1304,264,1304,318xe" filled="true" fillcolor="#050100" stroked="false">
                <v:path arrowok="t"/>
                <v:fill type="solid"/>
              </v:shape>
            </v:group>
            <v:group style="position:absolute;left:1511;top:264;width:52;height:54" coordorigin="1511,264" coordsize="52,54">
              <v:shape style="position:absolute;left:1511;top:264;width:52;height:54" coordorigin="1511,264" coordsize="52,54" path="m1511,318l1563,318,1563,264,1511,264,1511,318xe" filled="true" fillcolor="#050100" stroked="false">
                <v:path arrowok="t"/>
                <v:fill type="solid"/>
              </v:shape>
            </v:group>
            <v:group style="position:absolute;left:58;top:316;width:52;height:54" coordorigin="58,316" coordsize="52,54">
              <v:shape style="position:absolute;left:58;top:316;width:52;height:54" coordorigin="58,316" coordsize="52,54" path="m58,370l110,370,110,316,58,316,58,370xe" filled="true" fillcolor="#050100" stroked="false">
                <v:path arrowok="t"/>
                <v:fill type="solid"/>
              </v:shape>
            </v:group>
            <v:group style="position:absolute;left:369;top:316;width:52;height:54" coordorigin="369,316" coordsize="52,54">
              <v:shape style="position:absolute;left:369;top:316;width:52;height:54" coordorigin="369,316" coordsize="52,54" path="m369,370l421,370,421,316,369,316,369,370xe" filled="true" fillcolor="#050100" stroked="false">
                <v:path arrowok="t"/>
                <v:fill type="solid"/>
              </v:shape>
            </v:group>
            <v:group style="position:absolute;left:525;top:317;width:52;height:52" coordorigin="525,317" coordsize="52,52">
              <v:shape style="position:absolute;left:525;top:317;width:52;height:52" coordorigin="525,317" coordsize="52,52" path="m525,343l577,343e" filled="false" stroked="true" strokeweight="2.696pt" strokecolor="#050100">
                <v:path arrowok="t"/>
              </v:shape>
            </v:group>
            <v:group style="position:absolute;left:629;top:317;width:52;height:52" coordorigin="629,317" coordsize="52,52">
              <v:shape style="position:absolute;left:629;top:317;width:52;height:52" coordorigin="629,317" coordsize="52,52" path="m629,343l681,343e" filled="false" stroked="true" strokeweight="2.696pt" strokecolor="#050100">
                <v:path arrowok="t"/>
              </v:shape>
            </v:group>
            <v:group style="position:absolute;left:784;top:343;width:104;height:2" coordorigin="784,343" coordsize="104,2">
              <v:shape style="position:absolute;left:784;top:343;width:104;height:2" coordorigin="784,343" coordsize="104,0" path="m784,343l888,343e" filled="false" stroked="true" strokeweight="2.696pt" strokecolor="#050100">
                <v:path arrowok="t"/>
              </v:shape>
            </v:group>
            <v:group style="position:absolute;left:940;top:343;width:156;height:2" coordorigin="940,343" coordsize="156,2">
              <v:shape style="position:absolute;left:940;top:343;width:156;height:2" coordorigin="940,343" coordsize="156,0" path="m940,343l1096,343e" filled="false" stroked="true" strokeweight="2.696pt" strokecolor="#050100">
                <v:path arrowok="t"/>
              </v:shape>
            </v:group>
            <v:group style="position:absolute;left:1200;top:316;width:52;height:54" coordorigin="1200,316" coordsize="52,54">
              <v:shape style="position:absolute;left:1200;top:316;width:52;height:54" coordorigin="1200,316" coordsize="52,54" path="m1200,370l1252,370,1252,316,1200,316,1200,370xe" filled="true" fillcolor="#050100" stroked="false">
                <v:path arrowok="t"/>
                <v:fill type="solid"/>
              </v:shape>
            </v:group>
            <v:group style="position:absolute;left:1511;top:316;width:52;height:54" coordorigin="1511,316" coordsize="52,54">
              <v:shape style="position:absolute;left:1511;top:316;width:52;height:54" coordorigin="1511,316" coordsize="52,54" path="m1511,370l1563,370,1563,316,1511,316,1511,370xe" filled="true" fillcolor="#050100" stroked="false">
                <v:path arrowok="t"/>
                <v:fill type="solid"/>
              </v:shape>
            </v:group>
            <v:group style="position:absolute;left:58;top:395;width:1506;height:2" coordorigin="58,395" coordsize="1506,2">
              <v:shape style="position:absolute;left:58;top:395;width:1506;height:2" coordorigin="58,395" coordsize="1506,0" path="m58,395l1563,395e" filled="false" stroked="true" strokeweight="2.696pt" strokecolor="#050100">
                <v:path arrowok="t"/>
              </v:shape>
            </v:group>
            <v:group style="position:absolute;left:473;top:447;width:208;height:2" coordorigin="473,447" coordsize="208,2">
              <v:shape style="position:absolute;left:473;top:447;width:208;height:2" coordorigin="473,447" coordsize="208,0" path="m473,447l681,447e" filled="false" stroked="true" strokeweight="2.696pt" strokecolor="#050100">
                <v:path arrowok="t"/>
              </v:shape>
            </v:group>
            <v:group style="position:absolute;left:784;top:421;width:52;height:52" coordorigin="784,421" coordsize="52,52">
              <v:shape style="position:absolute;left:784;top:421;width:52;height:52" coordorigin="784,421" coordsize="52,52" path="m784,447l836,447e" filled="false" stroked="true" strokeweight="2.696pt" strokecolor="#050100">
                <v:path arrowok="t"/>
              </v:shape>
            </v:group>
            <v:group style="position:absolute;left:888;top:421;width:52;height:52" coordorigin="888,421" coordsize="52,52">
              <v:shape style="position:absolute;left:888;top:421;width:52;height:52" coordorigin="888,421" coordsize="52,52" path="m888,447l940,447e" filled="false" stroked="true" strokeweight="2.696pt" strokecolor="#050100">
                <v:path arrowok="t"/>
              </v:shape>
            </v:group>
            <v:group style="position:absolute;left:1044;top:447;width:104;height:2" coordorigin="1044,447" coordsize="104,2">
              <v:shape style="position:absolute;left:1044;top:447;width:104;height:2" coordorigin="1044,447" coordsize="104,0" path="m1044,447l1148,447e" filled="false" stroked="true" strokeweight="2.696pt" strokecolor="#050100">
                <v:path arrowok="t"/>
              </v:shape>
            </v:group>
            <v:group style="position:absolute;left:161;top:499;width:104;height:2" coordorigin="161,499" coordsize="104,2">
              <v:shape style="position:absolute;left:161;top:499;width:104;height:2" coordorigin="161,499" coordsize="104,0" path="m161,499l265,499e" filled="false" stroked="true" strokeweight="2.696pt" strokecolor="#050100">
                <v:path arrowok="t"/>
              </v:shape>
            </v:group>
            <v:group style="position:absolute;left:369;top:499;width:520;height:2" coordorigin="369,499" coordsize="520,2">
              <v:shape style="position:absolute;left:369;top:499;width:520;height:2" coordorigin="369,499" coordsize="520,0" path="m369,499l888,499e" filled="false" stroked="true" strokeweight="2.696pt" strokecolor="#050100">
                <v:path arrowok="t"/>
              </v:shape>
            </v:group>
            <v:group style="position:absolute;left:992;top:499;width:364;height:2" coordorigin="992,499" coordsize="364,2">
              <v:shape style="position:absolute;left:992;top:499;width:364;height:2" coordorigin="992,499" coordsize="364,0" path="m992,499l1355,499e" filled="false" stroked="true" strokeweight="2.696pt" strokecolor="#050100">
                <v:path arrowok="t"/>
              </v:shape>
            </v:group>
            <v:group style="position:absolute;left:58;top:551;width:260;height:2" coordorigin="58,551" coordsize="260,2">
              <v:shape style="position:absolute;left:58;top:551;width:260;height:2" coordorigin="58,551" coordsize="260,0" path="m58,551l317,551e" filled="false" stroked="true" strokeweight="2.696pt" strokecolor="#050100">
                <v:path arrowok="t"/>
              </v:shape>
            </v:group>
            <v:group style="position:absolute;left:473;top:525;width:52;height:52" coordorigin="473,525" coordsize="52,52">
              <v:shape style="position:absolute;left:473;top:525;width:52;height:52" coordorigin="473,525" coordsize="52,52" path="m473,551l525,551e" filled="false" stroked="true" strokeweight="2.696pt" strokecolor="#050100">
                <v:path arrowok="t"/>
              </v:shape>
            </v:group>
            <v:group style="position:absolute;left:629;top:525;width:52;height:52" coordorigin="629,525" coordsize="52,52">
              <v:shape style="position:absolute;left:629;top:525;width:52;height:52" coordorigin="629,525" coordsize="52,52" path="m629,551l681,551e" filled="false" stroked="true" strokeweight="2.696pt" strokecolor="#050100">
                <v:path arrowok="t"/>
              </v:shape>
            </v:group>
            <v:group style="position:absolute;left:733;top:525;width:52;height:52" coordorigin="733,525" coordsize="52,52">
              <v:shape style="position:absolute;left:733;top:525;width:52;height:52" coordorigin="733,525" coordsize="52,52" path="m733,551l784,551e" filled="false" stroked="true" strokeweight="2.696pt" strokecolor="#050100">
                <v:path arrowok="t"/>
              </v:shape>
            </v:group>
            <v:group style="position:absolute;left:992;top:525;width:52;height:52" coordorigin="992,525" coordsize="52,52">
              <v:shape style="position:absolute;left:992;top:525;width:52;height:52" coordorigin="992,525" coordsize="52,52" path="m992,551l1044,551e" filled="false" stroked="true" strokeweight="2.696pt" strokecolor="#050100">
                <v:path arrowok="t"/>
              </v:shape>
            </v:group>
            <v:group style="position:absolute;left:1096;top:551;width:364;height:2" coordorigin="1096,551" coordsize="364,2">
              <v:shape style="position:absolute;left:1096;top:551;width:364;height:2" coordorigin="1096,551" coordsize="364,0" path="m1096,551l1459,551e" filled="false" stroked="true" strokeweight="2.696pt" strokecolor="#050100">
                <v:path arrowok="t"/>
              </v:shape>
            </v:group>
            <v:group style="position:absolute;left:1511;top:525;width:52;height:52" coordorigin="1511,525" coordsize="52,52">
              <v:shape style="position:absolute;left:1511;top:525;width:52;height:52" coordorigin="1511,525" coordsize="52,52" path="m1511,551l1563,551e" filled="false" stroked="true" strokeweight="2.696pt" strokecolor="#050100">
                <v:path arrowok="t"/>
              </v:shape>
            </v:group>
            <v:group style="position:absolute;left:110;top:603;width:364;height:2" coordorigin="110,603" coordsize="364,2">
              <v:shape style="position:absolute;left:110;top:603;width:364;height:2" coordorigin="110,603" coordsize="364,0" path="m110,603l473,603e" filled="false" stroked="true" strokeweight="2.696pt" strokecolor="#050100">
                <v:path arrowok="t"/>
              </v:shape>
            </v:group>
            <v:group style="position:absolute;left:577;top:603;width:364;height:2" coordorigin="577,603" coordsize="364,2">
              <v:shape style="position:absolute;left:577;top:603;width:364;height:2" coordorigin="577,603" coordsize="364,0" path="m577,603l940,603e" filled="false" stroked="true" strokeweight="2.696pt" strokecolor="#050100">
                <v:path arrowok="t"/>
              </v:shape>
            </v:group>
            <v:group style="position:absolute;left:1044;top:603;width:260;height:2" coordorigin="1044,603" coordsize="260,2">
              <v:shape style="position:absolute;left:1044;top:603;width:260;height:2" coordorigin="1044,603" coordsize="260,0" path="m1044,603l1304,603e" filled="false" stroked="true" strokeweight="2.696pt" strokecolor="#050100">
                <v:path arrowok="t"/>
              </v:shape>
            </v:group>
            <v:group style="position:absolute;left:1459;top:577;width:52;height:52" coordorigin="1459,577" coordsize="52,52">
              <v:shape style="position:absolute;left:1459;top:577;width:52;height:52" coordorigin="1459,577" coordsize="52,52" path="m1459,603l1511,603e" filled="false" stroked="true" strokeweight="2.696pt" strokecolor="#050100">
                <v:path arrowok="t"/>
              </v:shape>
            </v:group>
            <v:group style="position:absolute;left:317;top:629;width:52;height:52" coordorigin="317,629" coordsize="52,52">
              <v:shape style="position:absolute;left:317;top:629;width:52;height:52" coordorigin="317,629" coordsize="52,52" path="m317,655l369,655e" filled="false" stroked="true" strokeweight="2.696pt" strokecolor="#050100">
                <v:path arrowok="t"/>
              </v:shape>
            </v:group>
            <v:group style="position:absolute;left:473;top:655;width:104;height:2" coordorigin="473,655" coordsize="104,2">
              <v:shape style="position:absolute;left:473;top:655;width:104;height:2" coordorigin="473,655" coordsize="104,0" path="m473,655l577,655e" filled="false" stroked="true" strokeweight="2.696pt" strokecolor="#050100">
                <v:path arrowok="t"/>
              </v:shape>
            </v:group>
            <v:group style="position:absolute;left:681;top:628;width:52;height:54" coordorigin="681,628" coordsize="52,54">
              <v:shape style="position:absolute;left:681;top:628;width:52;height:54" coordorigin="681,628" coordsize="52,54" path="m681,682l732,682,732,628,681,628,681,682xe" filled="true" fillcolor="#050100" stroked="false">
                <v:path arrowok="t"/>
                <v:fill type="solid"/>
              </v:shape>
            </v:group>
            <v:group style="position:absolute;left:784;top:629;width:52;height:52" coordorigin="784,629" coordsize="52,52">
              <v:shape style="position:absolute;left:784;top:629;width:52;height:52" coordorigin="784,629" coordsize="52,52" path="m784,655l836,655e" filled="false" stroked="true" strokeweight="2.696pt" strokecolor="#050100">
                <v:path arrowok="t"/>
              </v:shape>
            </v:group>
            <v:group style="position:absolute;left:940;top:629;width:52;height:52" coordorigin="940,629" coordsize="52,52">
              <v:shape style="position:absolute;left:940;top:629;width:52;height:52" coordorigin="940,629" coordsize="52,52" path="m940,655l992,655e" filled="false" stroked="true" strokeweight="2.696pt" strokecolor="#050100">
                <v:path arrowok="t"/>
              </v:shape>
            </v:group>
            <v:group style="position:absolute;left:1096;top:655;width:104;height:2" coordorigin="1096,655" coordsize="104,2">
              <v:shape style="position:absolute;left:1096;top:655;width:104;height:2" coordorigin="1096,655" coordsize="104,0" path="m1096,655l1200,655e" filled="false" stroked="true" strokeweight="2.696pt" strokecolor="#050100">
                <v:path arrowok="t"/>
              </v:shape>
            </v:group>
            <v:group style="position:absolute;left:1355;top:629;width:52;height:52" coordorigin="1355,629" coordsize="52,52">
              <v:shape style="position:absolute;left:1355;top:629;width:52;height:52" coordorigin="1355,629" coordsize="52,52" path="m1355,655l1407,655e" filled="false" stroked="true" strokeweight="2.696pt" strokecolor="#050100">
                <v:path arrowok="t"/>
              </v:shape>
            </v:group>
            <v:group style="position:absolute;left:1511;top:629;width:52;height:52" coordorigin="1511,629" coordsize="52,52">
              <v:shape style="position:absolute;left:1511;top:629;width:52;height:52" coordorigin="1511,629" coordsize="52,52" path="m1511,655l1563,655e" filled="false" stroked="true" strokeweight="2.696pt" strokecolor="#050100">
                <v:path arrowok="t"/>
              </v:shape>
            </v:group>
            <v:group style="position:absolute;left:58;top:707;width:104;height:2" coordorigin="58,707" coordsize="104,2">
              <v:shape style="position:absolute;left:58;top:707;width:104;height:2" coordorigin="58,707" coordsize="104,0" path="m58,707l161,707e" filled="false" stroked="true" strokeweight="2.696pt" strokecolor="#050100">
                <v:path arrowok="t"/>
              </v:shape>
            </v:group>
            <v:group style="position:absolute;left:369;top:681;width:52;height:52" coordorigin="369,681" coordsize="52,52">
              <v:shape style="position:absolute;left:369;top:681;width:52;height:52" coordorigin="369,681" coordsize="52,52" path="m369,707l421,707e" filled="false" stroked="true" strokeweight="2.696pt" strokecolor="#050100">
                <v:path arrowok="t"/>
              </v:shape>
            </v:group>
            <v:group style="position:absolute;left:681;top:680;width:52;height:54" coordorigin="681,680" coordsize="52,54">
              <v:shape style="position:absolute;left:681;top:680;width:52;height:54" coordorigin="681,680" coordsize="52,54" path="m681,734l732,734,732,680,681,680,681,734xe" filled="true" fillcolor="#050100" stroked="false">
                <v:path arrowok="t"/>
                <v:fill type="solid"/>
              </v:shape>
            </v:group>
            <v:group style="position:absolute;left:836;top:681;width:52;height:52" coordorigin="836,681" coordsize="52,52">
              <v:shape style="position:absolute;left:836;top:681;width:52;height:52" coordorigin="836,681" coordsize="52,52" path="m836,707l888,707e" filled="false" stroked="true" strokeweight="2.696pt" strokecolor="#050100">
                <v:path arrowok="t"/>
              </v:shape>
            </v:group>
            <v:group style="position:absolute;left:1044;top:707;width:156;height:2" coordorigin="1044,707" coordsize="156,2">
              <v:shape style="position:absolute;left:1044;top:707;width:156;height:2" coordorigin="1044,707" coordsize="156,0" path="m1044,707l1200,707e" filled="false" stroked="true" strokeweight="2.696pt" strokecolor="#050100">
                <v:path arrowok="t"/>
              </v:shape>
            </v:group>
            <v:group style="position:absolute;left:1407;top:707;width:156;height:2" coordorigin="1407,707" coordsize="156,2">
              <v:shape style="position:absolute;left:1407;top:707;width:156;height:2" coordorigin="1407,707" coordsize="156,0" path="m1407,707l1563,707e" filled="false" stroked="true" strokeweight="2.696pt" strokecolor="#050100">
                <v:path arrowok="t"/>
              </v:shape>
            </v:group>
            <v:group style="position:absolute;left:58;top:732;width:52;height:54" coordorigin="58,732" coordsize="52,54">
              <v:shape style="position:absolute;left:58;top:732;width:52;height:54" coordorigin="58,732" coordsize="52,54" path="m58,785l110,785,110,732,58,732,58,785xe" filled="true" fillcolor="#050100" stroked="false">
                <v:path arrowok="t"/>
                <v:fill type="solid"/>
              </v:shape>
            </v:group>
            <v:group style="position:absolute;left:161;top:758;width:156;height:2" coordorigin="161,758" coordsize="156,2">
              <v:shape style="position:absolute;left:161;top:758;width:156;height:2" coordorigin="161,758" coordsize="156,0" path="m161,758l317,758e" filled="false" stroked="true" strokeweight="2.696pt" strokecolor="#050100">
                <v:path arrowok="t"/>
              </v:shape>
            </v:group>
            <v:group style="position:absolute;left:525;top:732;width:156;height:54" coordorigin="525,732" coordsize="156,54">
              <v:shape style="position:absolute;left:525;top:732;width:156;height:54" coordorigin="525,732" coordsize="156,54" path="m525,785l681,785,681,732,525,732,525,785xe" filled="true" fillcolor="#050100" stroked="false">
                <v:path arrowok="t"/>
                <v:fill type="solid"/>
              </v:shape>
            </v:group>
            <v:group style="position:absolute;left:733;top:732;width:52;height:54" coordorigin="733,732" coordsize="52,54">
              <v:shape style="position:absolute;left:733;top:732;width:52;height:54" coordorigin="733,732" coordsize="52,54" path="m733,785l784,785,784,732,733,732,733,785xe" filled="true" fillcolor="#050100" stroked="false">
                <v:path arrowok="t"/>
                <v:fill type="solid"/>
              </v:shape>
            </v:group>
            <v:group style="position:absolute;left:888;top:733;width:52;height:52" coordorigin="888,733" coordsize="52,52">
              <v:shape style="position:absolute;left:888;top:733;width:52;height:52" coordorigin="888,733" coordsize="52,52" path="m888,758l940,758e" filled="false" stroked="true" strokeweight="2.696pt" strokecolor="#050100">
                <v:path arrowok="t"/>
              </v:shape>
            </v:group>
            <v:group style="position:absolute;left:1044;top:758;width:104;height:2" coordorigin="1044,758" coordsize="104,2">
              <v:shape style="position:absolute;left:1044;top:758;width:104;height:2" coordorigin="1044,758" coordsize="104,0" path="m1044,758l1148,758e" filled="false" stroked="true" strokeweight="2.696pt" strokecolor="#050100">
                <v:path arrowok="t"/>
              </v:shape>
            </v:group>
            <v:group style="position:absolute;left:1200;top:758;width:104;height:2" coordorigin="1200,758" coordsize="104,2">
              <v:shape style="position:absolute;left:1200;top:758;width:104;height:2" coordorigin="1200,758" coordsize="104,0" path="m1200,758l1304,758e" filled="false" stroked="true" strokeweight="2.696pt" strokecolor="#050100">
                <v:path arrowok="t"/>
              </v:shape>
            </v:group>
            <v:group style="position:absolute;left:1355;top:758;width:104;height:2" coordorigin="1355,758" coordsize="104,2">
              <v:shape style="position:absolute;left:1355;top:758;width:104;height:2" coordorigin="1355,758" coordsize="104,0" path="m1355,758l1459,758e" filled="false" stroked="true" strokeweight="2.696pt" strokecolor="#050100">
                <v:path arrowok="t"/>
              </v:shape>
            </v:group>
            <v:group style="position:absolute;left:1511;top:733;width:52;height:52" coordorigin="1511,733" coordsize="52,52">
              <v:shape style="position:absolute;left:1511;top:733;width:52;height:52" coordorigin="1511,733" coordsize="52,52" path="m1511,758l1563,758e" filled="false" stroked="true" strokeweight="2.696pt" strokecolor="#050100">
                <v:path arrowok="t"/>
              </v:shape>
            </v:group>
            <v:group style="position:absolute;left:58;top:783;width:52;height:54" coordorigin="58,783" coordsize="52,54">
              <v:shape style="position:absolute;left:58;top:783;width:52;height:54" coordorigin="58,783" coordsize="52,54" path="m58,837l110,837,110,783,58,783,58,837xe" filled="true" fillcolor="#050100" stroked="false">
                <v:path arrowok="t"/>
                <v:fill type="solid"/>
              </v:shape>
            </v:group>
            <v:group style="position:absolute;left:161;top:784;width:52;height:52" coordorigin="161,784" coordsize="52,52">
              <v:shape style="position:absolute;left:161;top:784;width:52;height:52" coordorigin="161,784" coordsize="52,52" path="m161,810l213,810e" filled="false" stroked="true" strokeweight="2.696pt" strokecolor="#050100">
                <v:path arrowok="t"/>
              </v:shape>
            </v:group>
            <v:group style="position:absolute;left:265;top:810;width:208;height:2" coordorigin="265,810" coordsize="208,2">
              <v:shape style="position:absolute;left:265;top:810;width:208;height:2" coordorigin="265,810" coordsize="208,0" path="m265,810l473,810e" filled="false" stroked="true" strokeweight="2.696pt" strokecolor="#050100">
                <v:path arrowok="t"/>
              </v:shape>
            </v:group>
            <v:group style="position:absolute;left:525;top:783;width:156;height:54" coordorigin="525,783" coordsize="156,54">
              <v:shape style="position:absolute;left:525;top:783;width:156;height:54" coordorigin="525,783" coordsize="156,54" path="m525,837l681,837,681,783,525,783,525,837xe" filled="true" fillcolor="#050100" stroked="false">
                <v:path arrowok="t"/>
                <v:fill type="solid"/>
              </v:shape>
            </v:group>
            <v:group style="position:absolute;left:733;top:783;width:52;height:54" coordorigin="733,783" coordsize="52,54">
              <v:shape style="position:absolute;left:733;top:783;width:52;height:54" coordorigin="733,783" coordsize="52,54" path="m733,837l784,837,784,783,733,783,733,837xe" filled="true" fillcolor="#050100" stroked="false">
                <v:path arrowok="t"/>
                <v:fill type="solid"/>
              </v:shape>
            </v:group>
            <v:group style="position:absolute;left:836;top:784;width:52;height:52" coordorigin="836,784" coordsize="52,52">
              <v:shape style="position:absolute;left:836;top:784;width:52;height:52" coordorigin="836,784" coordsize="52,52" path="m836,810l888,810e" filled="false" stroked="true" strokeweight="2.696pt" strokecolor="#050100">
                <v:path arrowok="t"/>
              </v:shape>
            </v:group>
            <v:group style="position:absolute;left:940;top:784;width:52;height:52" coordorigin="940,784" coordsize="52,52">
              <v:shape style="position:absolute;left:940;top:784;width:52;height:52" coordorigin="940,784" coordsize="52,52" path="m940,810l992,810e" filled="false" stroked="true" strokeweight="2.696pt" strokecolor="#050100">
                <v:path arrowok="t"/>
              </v:shape>
            </v:group>
            <v:group style="position:absolute;left:1044;top:784;width:52;height:52" coordorigin="1044,784" coordsize="52,52">
              <v:shape style="position:absolute;left:1044;top:784;width:52;height:52" coordorigin="1044,784" coordsize="52,52" path="m1044,810l1096,810e" filled="false" stroked="true" strokeweight="2.696pt" strokecolor="#050100">
                <v:path arrowok="t"/>
              </v:shape>
            </v:group>
            <v:group style="position:absolute;left:1148;top:784;width:52;height:52" coordorigin="1148,784" coordsize="52,52">
              <v:shape style="position:absolute;left:1148;top:784;width:52;height:52" coordorigin="1148,784" coordsize="52,52" path="m1148,810l1200,810e" filled="false" stroked="true" strokeweight="2.696pt" strokecolor="#050100">
                <v:path arrowok="t"/>
              </v:shape>
            </v:group>
            <v:group style="position:absolute;left:1304;top:810;width:104;height:2" coordorigin="1304,810" coordsize="104,2">
              <v:shape style="position:absolute;left:1304;top:810;width:104;height:2" coordorigin="1304,810" coordsize="104,0" path="m1304,810l1407,810e" filled="false" stroked="true" strokeweight="2.696pt" strokecolor="#050100">
                <v:path arrowok="t"/>
              </v:shape>
            </v:group>
            <v:group style="position:absolute;left:1459;top:810;width:104;height:2" coordorigin="1459,810" coordsize="104,2">
              <v:shape style="position:absolute;left:1459;top:810;width:104;height:2" coordorigin="1459,810" coordsize="104,0" path="m1459,810l1563,810e" filled="false" stroked="true" strokeweight="2.696pt" strokecolor="#050100">
                <v:path arrowok="t"/>
              </v:shape>
            </v:group>
            <v:group style="position:absolute;left:110;top:836;width:52;height:52" coordorigin="110,836" coordsize="52,52">
              <v:shape style="position:absolute;left:110;top:836;width:52;height:52" coordorigin="110,836" coordsize="52,52" path="m110,862l161,862e" filled="false" stroked="true" strokeweight="2.696pt" strokecolor="#050100">
                <v:path arrowok="t"/>
              </v:shape>
            </v:group>
            <v:group style="position:absolute;left:213;top:836;width:52;height:52" coordorigin="213,836" coordsize="52,52">
              <v:shape style="position:absolute;left:213;top:836;width:52;height:52" coordorigin="213,836" coordsize="52,52" path="m213,862l265,862e" filled="false" stroked="true" strokeweight="2.696pt" strokecolor="#050100">
                <v:path arrowok="t"/>
              </v:shape>
            </v:group>
            <v:group style="position:absolute;left:317;top:836;width:52;height:52" coordorigin="317,836" coordsize="52,52">
              <v:shape style="position:absolute;left:317;top:836;width:52;height:52" coordorigin="317,836" coordsize="52,52" path="m317,862l369,862e" filled="false" stroked="true" strokeweight="2.696pt" strokecolor="#050100">
                <v:path arrowok="t"/>
              </v:shape>
            </v:group>
            <v:group style="position:absolute;left:525;top:836;width:52;height:52" coordorigin="525,836" coordsize="52,52">
              <v:shape style="position:absolute;left:525;top:836;width:52;height:52" coordorigin="525,836" coordsize="52,52" path="m525,862l577,862e" filled="false" stroked="true" strokeweight="2.696pt" strokecolor="#050100">
                <v:path arrowok="t"/>
              </v:shape>
            </v:group>
            <v:group style="position:absolute;left:681;top:836;width:52;height:52" coordorigin="681,836" coordsize="52,52">
              <v:shape style="position:absolute;left:681;top:836;width:52;height:52" coordorigin="681,836" coordsize="52,52" path="m681,862l732,862e" filled="false" stroked="true" strokeweight="2.696pt" strokecolor="#050100">
                <v:path arrowok="t"/>
              </v:shape>
            </v:group>
            <v:group style="position:absolute;left:784;top:836;width:52;height:52" coordorigin="784,836" coordsize="52,52">
              <v:shape style="position:absolute;left:784;top:836;width:52;height:52" coordorigin="784,836" coordsize="52,52" path="m784,862l836,862e" filled="false" stroked="true" strokeweight="2.696pt" strokecolor="#050100">
                <v:path arrowok="t"/>
              </v:shape>
            </v:group>
            <v:group style="position:absolute;left:992;top:862;width:104;height:2" coordorigin="992,862" coordsize="104,2">
              <v:shape style="position:absolute;left:992;top:862;width:104;height:2" coordorigin="992,862" coordsize="104,0" path="m992,862l1096,862e" filled="false" stroked="true" strokeweight="2.696pt" strokecolor="#050100">
                <v:path arrowok="t"/>
              </v:shape>
            </v:group>
            <v:group style="position:absolute;left:1355;top:836;width:52;height:52" coordorigin="1355,836" coordsize="52,52">
              <v:shape style="position:absolute;left:1355;top:836;width:52;height:52" coordorigin="1355,836" coordsize="52,52" path="m1355,862l1407,862e" filled="false" stroked="true" strokeweight="2.696pt" strokecolor="#050100">
                <v:path arrowok="t"/>
              </v:shape>
            </v:group>
            <v:group style="position:absolute;left:1511;top:836;width:52;height:52" coordorigin="1511,836" coordsize="52,52">
              <v:shape style="position:absolute;left:1511;top:836;width:52;height:52" coordorigin="1511,836" coordsize="52,52" path="m1511,862l1563,862e" filled="false" stroked="true" strokeweight="2.696pt" strokecolor="#050100">
                <v:path arrowok="t"/>
              </v:shape>
            </v:group>
            <v:group style="position:absolute;left:58;top:888;width:52;height:52" coordorigin="58,888" coordsize="52,52">
              <v:shape style="position:absolute;left:58;top:888;width:52;height:52" coordorigin="58,888" coordsize="52,52" path="m58,914l110,914e" filled="false" stroked="true" strokeweight="2.696pt" strokecolor="#050100">
                <v:path arrowok="t"/>
              </v:shape>
            </v:group>
            <v:group style="position:absolute;left:161;top:888;width:52;height:52" coordorigin="161,888" coordsize="52,52">
              <v:shape style="position:absolute;left:161;top:888;width:52;height:52" coordorigin="161,888" coordsize="52,52" path="m161,914l213,914e" filled="false" stroked="true" strokeweight="2.696pt" strokecolor="#050100">
                <v:path arrowok="t"/>
              </v:shape>
            </v:group>
            <v:group style="position:absolute;left:369;top:914;width:104;height:2" coordorigin="369,914" coordsize="104,2">
              <v:shape style="position:absolute;left:369;top:914;width:104;height:2" coordorigin="369,914" coordsize="104,0" path="m369,914l473,914e" filled="false" stroked="true" strokeweight="2.696pt" strokecolor="#050100">
                <v:path arrowok="t"/>
              </v:shape>
            </v:group>
            <v:group style="position:absolute;left:577;top:888;width:52;height:52" coordorigin="577,888" coordsize="52,52">
              <v:shape style="position:absolute;left:577;top:888;width:52;height:52" coordorigin="577,888" coordsize="52,52" path="m577,914l629,914e" filled="false" stroked="true" strokeweight="2.696pt" strokecolor="#050100">
                <v:path arrowok="t"/>
              </v:shape>
            </v:group>
            <v:group style="position:absolute;left:784;top:914;width:104;height:2" coordorigin="784,914" coordsize="104,2">
              <v:shape style="position:absolute;left:784;top:914;width:104;height:2" coordorigin="784,914" coordsize="104,0" path="m784,914l888,914e" filled="false" stroked="true" strokeweight="2.696pt" strokecolor="#050100">
                <v:path arrowok="t"/>
              </v:shape>
            </v:group>
            <v:group style="position:absolute;left:940;top:888;width:52;height:52" coordorigin="940,888" coordsize="52,52">
              <v:shape style="position:absolute;left:940;top:888;width:52;height:52" coordorigin="940,888" coordsize="52,52" path="m940,914l992,914e" filled="false" stroked="true" strokeweight="2.696pt" strokecolor="#050100">
                <v:path arrowok="t"/>
              </v:shape>
            </v:group>
            <v:group style="position:absolute;left:1096;top:914;width:104;height:2" coordorigin="1096,914" coordsize="104,2">
              <v:shape style="position:absolute;left:1096;top:914;width:104;height:2" coordorigin="1096,914" coordsize="104,0" path="m1096,914l1200,914e" filled="false" stroked="true" strokeweight="2.696pt" strokecolor="#050100">
                <v:path arrowok="t"/>
              </v:shape>
            </v:group>
            <v:group style="position:absolute;left:1304;top:914;width:104;height:2" coordorigin="1304,914" coordsize="104,2">
              <v:shape style="position:absolute;left:1304;top:914;width:104;height:2" coordorigin="1304,914" coordsize="104,0" path="m1304,914l1407,914e" filled="false" stroked="true" strokeweight="2.696pt" strokecolor="#050100">
                <v:path arrowok="t"/>
              </v:shape>
            </v:group>
            <v:group style="position:absolute;left:317;top:940;width:52;height:52" coordorigin="317,940" coordsize="52,52">
              <v:shape style="position:absolute;left:317;top:940;width:52;height:52" coordorigin="317,940" coordsize="52,52" path="m317,966l369,966e" filled="false" stroked="true" strokeweight="2.696pt" strokecolor="#050100">
                <v:path arrowok="t"/>
              </v:shape>
            </v:group>
            <v:group style="position:absolute;left:525;top:940;width:52;height:52" coordorigin="525,940" coordsize="52,52">
              <v:shape style="position:absolute;left:525;top:940;width:52;height:52" coordorigin="525,940" coordsize="52,52" path="m525,966l577,966e" filled="false" stroked="true" strokeweight="2.696pt" strokecolor="#050100">
                <v:path arrowok="t"/>
              </v:shape>
            </v:group>
            <v:group style="position:absolute;left:681;top:966;width:104;height:2" coordorigin="681,966" coordsize="104,2">
              <v:shape style="position:absolute;left:681;top:966;width:104;height:2" coordorigin="681,966" coordsize="104,0" path="m681,966l784,966e" filled="false" stroked="true" strokeweight="2.696pt" strokecolor="#050100">
                <v:path arrowok="t"/>
              </v:shape>
            </v:group>
            <v:group style="position:absolute;left:888;top:966;width:208;height:2" coordorigin="888,966" coordsize="208,2">
              <v:shape style="position:absolute;left:888;top:966;width:208;height:2" coordorigin="888,966" coordsize="208,0" path="m888,966l1096,966e" filled="false" stroked="true" strokeweight="2.696pt" strokecolor="#050100">
                <v:path arrowok="t"/>
              </v:shape>
            </v:group>
            <v:group style="position:absolute;left:1148;top:966;width:104;height:2" coordorigin="1148,966" coordsize="104,2">
              <v:shape style="position:absolute;left:1148;top:966;width:104;height:2" coordorigin="1148,966" coordsize="104,0" path="m1148,966l1252,966e" filled="false" stroked="true" strokeweight="2.696pt" strokecolor="#050100">
                <v:path arrowok="t"/>
              </v:shape>
            </v:group>
            <v:group style="position:absolute;left:1407;top:940;width:52;height:52" coordorigin="1407,940" coordsize="52,52">
              <v:shape style="position:absolute;left:1407;top:940;width:52;height:52" coordorigin="1407,940" coordsize="52,52" path="m1407,966l1459,966e" filled="false" stroked="true" strokeweight="2.696pt" strokecolor="#050100">
                <v:path arrowok="t"/>
              </v:shape>
            </v:group>
            <v:group style="position:absolute;left:58;top:992;width:52;height:52" coordorigin="58,992" coordsize="52,52">
              <v:shape style="position:absolute;left:58;top:992;width:52;height:52" coordorigin="58,992" coordsize="52,52" path="m58,1018l110,1018e" filled="false" stroked="true" strokeweight="2.696pt" strokecolor="#050100">
                <v:path arrowok="t"/>
              </v:shape>
            </v:group>
            <v:group style="position:absolute;left:161;top:992;width:52;height:52" coordorigin="161,992" coordsize="52,52">
              <v:shape style="position:absolute;left:161;top:992;width:52;height:52" coordorigin="161,992" coordsize="52,52" path="m161,1018l213,1018e" filled="false" stroked="true" strokeweight="2.696pt" strokecolor="#050100">
                <v:path arrowok="t"/>
              </v:shape>
            </v:group>
            <v:group style="position:absolute;left:317;top:1018;width:156;height:2" coordorigin="317,1018" coordsize="156,2">
              <v:shape style="position:absolute;left:317;top:1018;width:156;height:2" coordorigin="317,1018" coordsize="156,0" path="m317,1018l473,1018e" filled="false" stroked="true" strokeweight="2.696pt" strokecolor="#050100">
                <v:path arrowok="t"/>
              </v:shape>
            </v:group>
            <v:group style="position:absolute;left:629;top:991;width:52;height:54" coordorigin="629,991" coordsize="52,54">
              <v:shape style="position:absolute;left:629;top:991;width:52;height:54" coordorigin="629,991" coordsize="52,54" path="m629,1045l681,1045,681,991,629,991,629,1045xe" filled="true" fillcolor="#050100" stroked="false">
                <v:path arrowok="t"/>
                <v:fill type="solid"/>
              </v:shape>
            </v:group>
            <v:group style="position:absolute;left:733;top:1018;width:312;height:2" coordorigin="733,1018" coordsize="312,2">
              <v:shape style="position:absolute;left:733;top:1018;width:312;height:2" coordorigin="733,1018" coordsize="312,0" path="m733,1018l1044,1018e" filled="false" stroked="true" strokeweight="2.696pt" strokecolor="#050100">
                <v:path arrowok="t"/>
              </v:shape>
            </v:group>
            <v:group style="position:absolute;left:1200;top:992;width:52;height:52" coordorigin="1200,992" coordsize="52,52">
              <v:shape style="position:absolute;left:1200;top:992;width:52;height:52" coordorigin="1200,992" coordsize="52,52" path="m1200,1018l1252,1018e" filled="false" stroked="true" strokeweight="2.696pt" strokecolor="#050100">
                <v:path arrowok="t"/>
              </v:shape>
            </v:group>
            <v:group style="position:absolute;left:1304;top:1018;width:156;height:2" coordorigin="1304,1018" coordsize="156,2">
              <v:shape style="position:absolute;left:1304;top:1018;width:156;height:2" coordorigin="1304,1018" coordsize="156,0" path="m1304,1018l1459,1018e" filled="false" stroked="true" strokeweight="2.696pt" strokecolor="#050100">
                <v:path arrowok="t"/>
              </v:shape>
            </v:group>
            <v:group style="position:absolute;left:213;top:1044;width:52;height:52" coordorigin="213,1044" coordsize="52,52">
              <v:shape style="position:absolute;left:213;top:1044;width:52;height:52" coordorigin="213,1044" coordsize="52,52" path="m213,1070l265,1070e" filled="false" stroked="true" strokeweight="2.696pt" strokecolor="#050100">
                <v:path arrowok="t"/>
              </v:shape>
            </v:group>
            <v:group style="position:absolute;left:317;top:1044;width:52;height:52" coordorigin="317,1044" coordsize="52,52">
              <v:shape style="position:absolute;left:317;top:1044;width:52;height:52" coordorigin="317,1044" coordsize="52,52" path="m317,1070l369,1070e" filled="false" stroked="true" strokeweight="2.696pt" strokecolor="#050100">
                <v:path arrowok="t"/>
              </v:shape>
            </v:group>
            <v:group style="position:absolute;left:473;top:1044;width:52;height:52" coordorigin="473,1044" coordsize="52,52">
              <v:shape style="position:absolute;left:473;top:1044;width:52;height:52" coordorigin="473,1044" coordsize="52,52" path="m473,1070l525,1070e" filled="false" stroked="true" strokeweight="2.696pt" strokecolor="#050100">
                <v:path arrowok="t"/>
              </v:shape>
            </v:group>
            <v:group style="position:absolute;left:629;top:1043;width:52;height:54" coordorigin="629,1043" coordsize="52,54">
              <v:shape style="position:absolute;left:629;top:1043;width:52;height:54" coordorigin="629,1043" coordsize="52,54" path="m629,1097l681,1097,681,1043,629,1043,629,1097xe" filled="true" fillcolor="#050100" stroked="false">
                <v:path arrowok="t"/>
                <v:fill type="solid"/>
              </v:shape>
            </v:group>
            <v:group style="position:absolute;left:733;top:1070;width:104;height:2" coordorigin="733,1070" coordsize="104,2">
              <v:shape style="position:absolute;left:733;top:1070;width:104;height:2" coordorigin="733,1070" coordsize="104,0" path="m733,1070l836,1070e" filled="false" stroked="true" strokeweight="2.696pt" strokecolor="#050100">
                <v:path arrowok="t"/>
              </v:shape>
            </v:group>
            <v:group style="position:absolute;left:940;top:1044;width:52;height:52" coordorigin="940,1044" coordsize="52,52">
              <v:shape style="position:absolute;left:940;top:1044;width:52;height:52" coordorigin="940,1044" coordsize="52,52" path="m940,1070l992,1070e" filled="false" stroked="true" strokeweight="2.696pt" strokecolor="#050100">
                <v:path arrowok="t"/>
              </v:shape>
            </v:group>
            <v:group style="position:absolute;left:1044;top:1070;width:208;height:2" coordorigin="1044,1070" coordsize="208,2">
              <v:shape style="position:absolute;left:1044;top:1070;width:208;height:2" coordorigin="1044,1070" coordsize="208,0" path="m1044,1070l1252,1070e" filled="false" stroked="true" strokeweight="2.696pt" strokecolor="#050100">
                <v:path arrowok="t"/>
              </v:shape>
            </v:group>
            <v:group style="position:absolute;left:1355;top:1070;width:156;height:2" coordorigin="1355,1070" coordsize="156,2">
              <v:shape style="position:absolute;left:1355;top:1070;width:156;height:2" coordorigin="1355,1070" coordsize="156,0" path="m1355,1070l1511,1070e" filled="false" stroked="true" strokeweight="2.696pt" strokecolor="#050100">
                <v:path arrowok="t"/>
              </v:shape>
            </v:group>
            <v:group style="position:absolute;left:110;top:1122;width:468;height:2" coordorigin="110,1122" coordsize="468,2">
              <v:shape style="position:absolute;left:110;top:1122;width:468;height:2" coordorigin="110,1122" coordsize="468,0" path="m110,1122l577,1122e" filled="false" stroked="true" strokeweight="2.696pt" strokecolor="#050100">
                <v:path arrowok="t"/>
              </v:shape>
            </v:group>
            <v:group style="position:absolute;left:681;top:1122;width:156;height:2" coordorigin="681,1122" coordsize="156,2">
              <v:shape style="position:absolute;left:681;top:1122;width:156;height:2" coordorigin="681,1122" coordsize="156,0" path="m681,1122l836,1122e" filled="false" stroked="true" strokeweight="2.696pt" strokecolor="#050100">
                <v:path arrowok="t"/>
              </v:shape>
            </v:group>
            <v:group style="position:absolute;left:992;top:1122;width:572;height:2" coordorigin="992,1122" coordsize="572,2">
              <v:shape style="position:absolute;left:992;top:1122;width:572;height:2" coordorigin="992,1122" coordsize="572,0" path="m992,1122l1563,1122e" filled="false" stroked="true" strokeweight="2.696pt" strokecolor="#050100">
                <v:path arrowok="t"/>
              </v:shape>
            </v:group>
            <v:group style="position:absolute;left:473;top:1174;width:675;height:2" coordorigin="473,1174" coordsize="675,2">
              <v:shape style="position:absolute;left:473;top:1174;width:675;height:2" coordorigin="473,1174" coordsize="675,0" path="m473,1174l1148,1174e" filled="false" stroked="true" strokeweight="2.696pt" strokecolor="#050100">
                <v:path arrowok="t"/>
              </v:shape>
            </v:group>
            <v:group style="position:absolute;left:1304;top:1174;width:260;height:2" coordorigin="1304,1174" coordsize="260,2">
              <v:shape style="position:absolute;left:1304;top:1174;width:260;height:2" coordorigin="1304,1174" coordsize="260,0" path="m1304,1174l1563,1174e" filled="false" stroked="true" strokeweight="2.696pt" strokecolor="#050100">
                <v:path arrowok="t"/>
              </v:shape>
            </v:group>
            <v:group style="position:absolute;left:58;top:1226;width:675;height:2" coordorigin="58,1226" coordsize="675,2">
              <v:shape style="position:absolute;left:58;top:1226;width:675;height:2" coordorigin="58,1226" coordsize="675,0" path="m58,1226l733,1226e" filled="false" stroked="true" strokeweight="2.696pt" strokecolor="#050100">
                <v:path arrowok="t"/>
              </v:shape>
            </v:group>
            <v:group style="position:absolute;left:836;top:1200;width:52;height:52" coordorigin="836,1200" coordsize="52,52">
              <v:shape style="position:absolute;left:836;top:1200;width:52;height:52" coordorigin="836,1200" coordsize="52,52" path="m836,1226l888,1226e" filled="false" stroked="true" strokeweight="2.696pt" strokecolor="#050100">
                <v:path arrowok="t"/>
              </v:shape>
            </v:group>
            <v:group style="position:absolute;left:1044;top:1226;width:104;height:2" coordorigin="1044,1226" coordsize="104,2">
              <v:shape style="position:absolute;left:1044;top:1226;width:104;height:2" coordorigin="1044,1226" coordsize="104,0" path="m1044,1226l1148,1226e" filled="false" stroked="true" strokeweight="2.696pt" strokecolor="#050100">
                <v:path arrowok="t"/>
              </v:shape>
            </v:group>
            <v:group style="position:absolute;left:1200;top:1200;width:52;height:52" coordorigin="1200,1200" coordsize="52,52">
              <v:shape style="position:absolute;left:1200;top:1200;width:52;height:52" coordorigin="1200,1200" coordsize="52,52" path="m1200,1226l1252,1226e" filled="false" stroked="true" strokeweight="2.696pt" strokecolor="#050100">
                <v:path arrowok="t"/>
              </v:shape>
            </v:group>
            <v:group style="position:absolute;left:1304;top:1199;width:52;height:54" coordorigin="1304,1199" coordsize="52,54">
              <v:shape style="position:absolute;left:1304;top:1199;width:52;height:54" coordorigin="1304,1199" coordsize="52,54" path="m1304,1253l1355,1253,1355,1199,1304,1199,1304,1253xe" filled="true" fillcolor="#050100" stroked="false">
                <v:path arrowok="t"/>
                <v:fill type="solid"/>
              </v:shape>
            </v:group>
            <v:group style="position:absolute;left:1407;top:1226;width:104;height:2" coordorigin="1407,1226" coordsize="104,2">
              <v:shape style="position:absolute;left:1407;top:1226;width:104;height:2" coordorigin="1407,1226" coordsize="104,0" path="m1407,1226l1511,1226e" filled="false" stroked="true" strokeweight="2.696pt" strokecolor="#050100">
                <v:path arrowok="t"/>
              </v:shape>
            </v:group>
            <v:group style="position:absolute;left:58;top:1251;width:52;height:54" coordorigin="58,1251" coordsize="52,54">
              <v:shape style="position:absolute;left:58;top:1251;width:52;height:54" coordorigin="58,1251" coordsize="52,54" path="m58,1305l110,1305,110,1251,58,1251,58,1305xe" filled="true" fillcolor="#050100" stroked="false">
                <v:path arrowok="t"/>
                <v:fill type="solid"/>
              </v:shape>
            </v:group>
            <v:group style="position:absolute;left:369;top:1251;width:52;height:54" coordorigin="369,1251" coordsize="52,54">
              <v:shape style="position:absolute;left:369;top:1251;width:52;height:54" coordorigin="369,1251" coordsize="52,54" path="m369,1305l421,1305,421,1251,369,1251,369,1305xe" filled="true" fillcolor="#050100" stroked="false">
                <v:path arrowok="t"/>
                <v:fill type="solid"/>
              </v:shape>
            </v:group>
            <v:group style="position:absolute;left:525;top:1278;width:208;height:2" coordorigin="525,1278" coordsize="208,2">
              <v:shape style="position:absolute;left:525;top:1278;width:208;height:2" coordorigin="525,1278" coordsize="208,0" path="m525,1278l733,1278e" filled="false" stroked="true" strokeweight="2.696pt" strokecolor="#050100">
                <v:path arrowok="t"/>
              </v:shape>
            </v:group>
            <v:group style="position:absolute;left:784;top:1252;width:52;height:52" coordorigin="784,1252" coordsize="52,52">
              <v:shape style="position:absolute;left:784;top:1252;width:52;height:52" coordorigin="784,1252" coordsize="52,52" path="m784,1278l836,1278e" filled="false" stroked="true" strokeweight="2.696pt" strokecolor="#050100">
                <v:path arrowok="t"/>
              </v:shape>
            </v:group>
            <v:group style="position:absolute;left:940;top:1278;width:104;height:2" coordorigin="940,1278" coordsize="104,2">
              <v:shape style="position:absolute;left:940;top:1278;width:104;height:2" coordorigin="940,1278" coordsize="104,0" path="m940,1278l1044,1278e" filled="false" stroked="true" strokeweight="2.696pt" strokecolor="#050100">
                <v:path arrowok="t"/>
              </v:shape>
            </v:group>
            <v:group style="position:absolute;left:1096;top:1252;width:52;height:52" coordorigin="1096,1252" coordsize="52,52">
              <v:shape style="position:absolute;left:1096;top:1252;width:52;height:52" coordorigin="1096,1252" coordsize="52,52" path="m1096,1278l1148,1278e" filled="false" stroked="true" strokeweight="2.696pt" strokecolor="#050100">
                <v:path arrowok="t"/>
              </v:shape>
            </v:group>
            <v:group style="position:absolute;left:1304;top:1251;width:52;height:54" coordorigin="1304,1251" coordsize="52,54">
              <v:shape style="position:absolute;left:1304;top:1251;width:52;height:54" coordorigin="1304,1251" coordsize="52,54" path="m1304,1305l1355,1305,1355,1251,1304,1251,1304,1305xe" filled="true" fillcolor="#050100" stroked="false">
                <v:path arrowok="t"/>
                <v:fill type="solid"/>
              </v:shape>
            </v:group>
            <v:group style="position:absolute;left:58;top:1303;width:52;height:54" coordorigin="58,1303" coordsize="52,54">
              <v:shape style="position:absolute;left:58;top:1303;width:52;height:54" coordorigin="58,1303" coordsize="52,54" path="m58,1356l110,1356,110,1303,58,1303,58,1356xe" filled="true" fillcolor="#050100" stroked="false">
                <v:path arrowok="t"/>
                <v:fill type="solid"/>
              </v:shape>
            </v:group>
            <v:group style="position:absolute;left:161;top:1303;width:156;height:54" coordorigin="161,1303" coordsize="156,54">
              <v:shape style="position:absolute;left:161;top:1303;width:156;height:54" coordorigin="161,1303" coordsize="156,54" path="m161,1356l317,1356,317,1303,161,1303,161,1356xe" filled="true" fillcolor="#050100" stroked="false">
                <v:path arrowok="t"/>
                <v:fill type="solid"/>
              </v:shape>
            </v:group>
            <v:group style="position:absolute;left:369;top:1303;width:52;height:54" coordorigin="369,1303" coordsize="52,54">
              <v:shape style="position:absolute;left:369;top:1303;width:52;height:54" coordorigin="369,1303" coordsize="52,54" path="m369,1356l421,1356,421,1303,369,1303,369,1356xe" filled="true" fillcolor="#050100" stroked="false">
                <v:path arrowok="t"/>
                <v:fill type="solid"/>
              </v:shape>
            </v:group>
            <v:group style="position:absolute;left:525;top:1304;width:52;height:52" coordorigin="525,1304" coordsize="52,52">
              <v:shape style="position:absolute;left:525;top:1304;width:52;height:52" coordorigin="525,1304" coordsize="52,52" path="m525,1330l577,1330e" filled="false" stroked="true" strokeweight="2.696pt" strokecolor="#050100">
                <v:path arrowok="t"/>
              </v:shape>
            </v:group>
            <v:group style="position:absolute;left:629;top:1329;width:208;height:2" coordorigin="629,1329" coordsize="208,2">
              <v:shape style="position:absolute;left:629;top:1329;width:208;height:2" coordorigin="629,1329" coordsize="208,0" path="m629,1329l836,1329e" filled="false" stroked="true" strokeweight="2.696pt" strokecolor="#050100">
                <v:path arrowok="t"/>
              </v:shape>
            </v:group>
            <v:group style="position:absolute;left:1096;top:1329;width:364;height:2" coordorigin="1096,1329" coordsize="364,2">
              <v:shape style="position:absolute;left:1096;top:1329;width:364;height:2" coordorigin="1096,1329" coordsize="364,0" path="m1096,1329l1459,1329e" filled="false" stroked="true" strokeweight="2.696pt" strokecolor="#050100">
                <v:path arrowok="t"/>
              </v:shape>
            </v:group>
            <v:group style="position:absolute;left:1511;top:1304;width:52;height:52" coordorigin="1511,1304" coordsize="52,52">
              <v:shape style="position:absolute;left:1511;top:1304;width:52;height:52" coordorigin="1511,1304" coordsize="52,52" path="m1511,1330l1563,1330e" filled="false" stroked="true" strokeweight="2.696pt" strokecolor="#050100">
                <v:path arrowok="t"/>
              </v:shape>
            </v:group>
            <v:group style="position:absolute;left:58;top:1354;width:52;height:54" coordorigin="58,1354" coordsize="52,54">
              <v:shape style="position:absolute;left:58;top:1354;width:52;height:54" coordorigin="58,1354" coordsize="52,54" path="m58,1408l110,1408,110,1354,58,1354,58,1408xe" filled="true" fillcolor="#050100" stroked="false">
                <v:path arrowok="t"/>
                <v:fill type="solid"/>
              </v:shape>
            </v:group>
            <v:group style="position:absolute;left:161;top:1354;width:156;height:54" coordorigin="161,1354" coordsize="156,54">
              <v:shape style="position:absolute;left:161;top:1354;width:156;height:54" coordorigin="161,1354" coordsize="156,54" path="m161,1408l317,1408,317,1354,161,1354,161,1408xe" filled="true" fillcolor="#050100" stroked="false">
                <v:path arrowok="t"/>
                <v:fill type="solid"/>
              </v:shape>
            </v:group>
            <v:group style="position:absolute;left:369;top:1354;width:52;height:54" coordorigin="369,1354" coordsize="52,54">
              <v:shape style="position:absolute;left:369;top:1354;width:52;height:54" coordorigin="369,1354" coordsize="52,54" path="m369,1408l421,1408,421,1354,369,1354,369,1408xe" filled="true" fillcolor="#050100" stroked="false">
                <v:path arrowok="t"/>
                <v:fill type="solid"/>
              </v:shape>
            </v:group>
            <v:group style="position:absolute;left:473;top:1381;width:104;height:2" coordorigin="473,1381" coordsize="104,2">
              <v:shape style="position:absolute;left:473;top:1381;width:104;height:2" coordorigin="473,1381" coordsize="104,0" path="m473,1381l577,1381e" filled="false" stroked="true" strokeweight="2.696pt" strokecolor="#050100">
                <v:path arrowok="t"/>
              </v:shape>
            </v:group>
            <v:group style="position:absolute;left:733;top:1354;width:104;height:54" coordorigin="733,1354" coordsize="104,54">
              <v:shape style="position:absolute;left:733;top:1354;width:104;height:54" coordorigin="733,1354" coordsize="104,54" path="m733,1408l836,1408,836,1354,733,1354,733,1408xe" filled="true" fillcolor="#050100" stroked="false">
                <v:path arrowok="t"/>
                <v:fill type="solid"/>
              </v:shape>
            </v:group>
            <v:group style="position:absolute;left:992;top:1381;width:208;height:2" coordorigin="992,1381" coordsize="208,2">
              <v:shape style="position:absolute;left:992;top:1381;width:208;height:2" coordorigin="992,1381" coordsize="208,0" path="m992,1381l1200,1381e" filled="false" stroked="true" strokeweight="2.696pt" strokecolor="#050100">
                <v:path arrowok="t"/>
              </v:shape>
            </v:group>
            <v:group style="position:absolute;left:1304;top:1355;width:52;height:52" coordorigin="1304,1355" coordsize="52,52">
              <v:shape style="position:absolute;left:1304;top:1355;width:52;height:52" coordorigin="1304,1355" coordsize="52,52" path="m1304,1381l1355,1381e" filled="false" stroked="true" strokeweight="2.696pt" strokecolor="#050100">
                <v:path arrowok="t"/>
              </v:shape>
            </v:group>
            <v:group style="position:absolute;left:1407;top:1381;width:104;height:2" coordorigin="1407,1381" coordsize="104,2">
              <v:shape style="position:absolute;left:1407;top:1381;width:104;height:2" coordorigin="1407,1381" coordsize="104,0" path="m1407,1381l1511,1381e" filled="false" stroked="true" strokeweight="2.696pt" strokecolor="#050100">
                <v:path arrowok="t"/>
              </v:shape>
            </v:group>
            <v:group style="position:absolute;left:58;top:1406;width:52;height:54" coordorigin="58,1406" coordsize="52,54">
              <v:shape style="position:absolute;left:58;top:1406;width:52;height:54" coordorigin="58,1406" coordsize="52,54" path="m58,1460l110,1460,110,1406,58,1406,58,1460xe" filled="true" fillcolor="#050100" stroked="false">
                <v:path arrowok="t"/>
                <v:fill type="solid"/>
              </v:shape>
            </v:group>
            <v:group style="position:absolute;left:161;top:1406;width:156;height:54" coordorigin="161,1406" coordsize="156,54">
              <v:shape style="position:absolute;left:161;top:1406;width:156;height:54" coordorigin="161,1406" coordsize="156,54" path="m161,1460l317,1460,317,1406,161,1406,161,1460xe" filled="true" fillcolor="#050100" stroked="false">
                <v:path arrowok="t"/>
                <v:fill type="solid"/>
              </v:shape>
            </v:group>
            <v:group style="position:absolute;left:369;top:1406;width:52;height:54" coordorigin="369,1406" coordsize="52,54">
              <v:shape style="position:absolute;left:369;top:1406;width:52;height:54" coordorigin="369,1406" coordsize="52,54" path="m369,1460l421,1460,421,1406,369,1406,369,1460xe" filled="true" fillcolor="#050100" stroked="false">
                <v:path arrowok="t"/>
                <v:fill type="solid"/>
              </v:shape>
            </v:group>
            <v:group style="position:absolute;left:473;top:1407;width:52;height:52" coordorigin="473,1407" coordsize="52,52">
              <v:shape style="position:absolute;left:473;top:1407;width:52;height:52" coordorigin="473,1407" coordsize="52,52" path="m473,1433l525,1433e" filled="false" stroked="true" strokeweight="2.696pt" strokecolor="#050100">
                <v:path arrowok="t"/>
              </v:shape>
            </v:group>
            <v:group style="position:absolute;left:733;top:1406;width:104;height:54" coordorigin="733,1406" coordsize="104,54">
              <v:shape style="position:absolute;left:733;top:1406;width:104;height:54" coordorigin="733,1406" coordsize="104,54" path="m733,1460l836,1460,836,1406,733,1406,733,1460xe" filled="true" fillcolor="#050100" stroked="false">
                <v:path arrowok="t"/>
                <v:fill type="solid"/>
              </v:shape>
            </v:group>
            <v:group style="position:absolute;left:888;top:1407;width:52;height:52" coordorigin="888,1407" coordsize="52,52">
              <v:shape style="position:absolute;left:888;top:1407;width:52;height:52" coordorigin="888,1407" coordsize="52,52" path="m888,1433l940,1433e" filled="false" stroked="true" strokeweight="2.696pt" strokecolor="#050100">
                <v:path arrowok="t"/>
              </v:shape>
            </v:group>
            <v:group style="position:absolute;left:1044;top:1407;width:52;height:52" coordorigin="1044,1407" coordsize="52,52">
              <v:shape style="position:absolute;left:1044;top:1407;width:52;height:52" coordorigin="1044,1407" coordsize="52,52" path="m1044,1433l1096,1433e" filled="false" stroked="true" strokeweight="2.696pt" strokecolor="#050100">
                <v:path arrowok="t"/>
              </v:shape>
            </v:group>
            <v:group style="position:absolute;left:1148;top:1407;width:52;height:52" coordorigin="1148,1407" coordsize="52,52">
              <v:shape style="position:absolute;left:1148;top:1407;width:52;height:52" coordorigin="1148,1407" coordsize="52,52" path="m1148,1433l1200,1433e" filled="false" stroked="true" strokeweight="2.696pt" strokecolor="#050100">
                <v:path arrowok="t"/>
              </v:shape>
            </v:group>
            <v:group style="position:absolute;left:1355;top:1433;width:104;height:2" coordorigin="1355,1433" coordsize="104,2">
              <v:shape style="position:absolute;left:1355;top:1433;width:104;height:2" coordorigin="1355,1433" coordsize="104,0" path="m1355,1433l1459,1433e" filled="false" stroked="true" strokeweight="2.696pt" strokecolor="#050100">
                <v:path arrowok="t"/>
              </v:shape>
            </v:group>
            <v:group style="position:absolute;left:1511;top:1407;width:52;height:52" coordorigin="1511,1407" coordsize="52,52">
              <v:shape style="position:absolute;left:1511;top:1407;width:52;height:52" coordorigin="1511,1407" coordsize="52,52" path="m1511,1433l1563,1433e" filled="false" stroked="true" strokeweight="2.696pt" strokecolor="#050100">
                <v:path arrowok="t"/>
              </v:shape>
            </v:group>
            <v:group style="position:absolute;left:58;top:1458;width:52;height:54" coordorigin="58,1458" coordsize="52,54">
              <v:shape style="position:absolute;left:58;top:1458;width:52;height:54" coordorigin="58,1458" coordsize="52,54" path="m58,1512l110,1512,110,1458,58,1458,58,1512xe" filled="true" fillcolor="#050100" stroked="false">
                <v:path arrowok="t"/>
                <v:fill type="solid"/>
              </v:shape>
            </v:group>
            <v:group style="position:absolute;left:369;top:1458;width:52;height:54" coordorigin="369,1458" coordsize="52,54">
              <v:shape style="position:absolute;left:369;top:1458;width:52;height:54" coordorigin="369,1458" coordsize="52,54" path="m369,1512l421,1512,421,1458,369,1458,369,1512xe" filled="true" fillcolor="#050100" stroked="false">
                <v:path arrowok="t"/>
                <v:fill type="solid"/>
              </v:shape>
            </v:group>
            <v:group style="position:absolute;left:577;top:1485;width:260;height:2" coordorigin="577,1485" coordsize="260,2">
              <v:shape style="position:absolute;left:577;top:1485;width:260;height:2" coordorigin="577,1485" coordsize="260,0" path="m577,1485l836,1485e" filled="false" stroked="true" strokeweight="2.696pt" strokecolor="#050100">
                <v:path arrowok="t"/>
              </v:shape>
            </v:group>
            <v:group style="position:absolute;left:940;top:1459;width:52;height:52" coordorigin="940,1459" coordsize="52,52">
              <v:shape style="position:absolute;left:940;top:1459;width:52;height:52" coordorigin="940,1459" coordsize="52,52" path="m940,1485l992,1485e" filled="false" stroked="true" strokeweight="2.696pt" strokecolor="#050100">
                <v:path arrowok="t"/>
              </v:shape>
            </v:group>
            <v:group style="position:absolute;left:1044;top:1458;width:104;height:54" coordorigin="1044,1458" coordsize="104,54">
              <v:shape style="position:absolute;left:1044;top:1458;width:104;height:54" coordorigin="1044,1458" coordsize="104,54" path="m1044,1512l1148,1512,1148,1458,1044,1458,1044,1512xe" filled="true" fillcolor="#050100" stroked="false">
                <v:path arrowok="t"/>
                <v:fill type="solid"/>
              </v:shape>
            </v:group>
            <v:group style="position:absolute;left:1304;top:1485;width:104;height:2" coordorigin="1304,1485" coordsize="104,2">
              <v:shape style="position:absolute;left:1304;top:1485;width:104;height:2" coordorigin="1304,1485" coordsize="104,0" path="m1304,1485l1407,1485e" filled="false" stroked="true" strokeweight="2.696pt" strokecolor="#050100">
                <v:path arrowok="t"/>
              </v:shape>
            </v:group>
            <v:group style="position:absolute;left:1459;top:1458;width:52;height:54" coordorigin="1459,1458" coordsize="52,54">
              <v:shape style="position:absolute;left:1459;top:1458;width:52;height:54" coordorigin="1459,1458" coordsize="52,54" path="m1459,1512l1511,1512,1511,1458,1459,1458,1459,1512xe" filled="true" fillcolor="#050100" stroked="false">
                <v:path arrowok="t"/>
                <v:fill type="solid"/>
              </v:shape>
            </v:group>
            <v:group style="position:absolute;left:58;top:1537;width:364;height:2" coordorigin="58,1537" coordsize="364,2">
              <v:shape style="position:absolute;left:58;top:1537;width:364;height:2" coordorigin="58,1537" coordsize="364,0" path="m58,1537l421,1537e" filled="false" stroked="true" strokeweight="2.696pt" strokecolor="#050100">
                <v:path arrowok="t"/>
              </v:shape>
            </v:group>
            <v:group style="position:absolute;left:525;top:1511;width:52;height:52" coordorigin="525,1511" coordsize="52,52">
              <v:shape style="position:absolute;left:525;top:1511;width:52;height:52" coordorigin="525,1511" coordsize="52,52" path="m525,1537l577,1537e" filled="false" stroked="true" strokeweight="2.696pt" strokecolor="#050100">
                <v:path arrowok="t"/>
              </v:shape>
            </v:group>
            <v:group style="position:absolute;left:681;top:1537;width:104;height:2" coordorigin="681,1537" coordsize="104,2">
              <v:shape style="position:absolute;left:681;top:1537;width:104;height:2" coordorigin="681,1537" coordsize="104,0" path="m681,1537l784,1537e" filled="false" stroked="true" strokeweight="2.696pt" strokecolor="#050100">
                <v:path arrowok="t"/>
              </v:shape>
            </v:group>
            <v:group style="position:absolute;left:836;top:1511;width:52;height:52" coordorigin="836,1511" coordsize="52,52">
              <v:shape style="position:absolute;left:836;top:1511;width:52;height:52" coordorigin="836,1511" coordsize="52,52" path="m836,1537l888,1537e" filled="false" stroked="true" strokeweight="2.696pt" strokecolor="#050100">
                <v:path arrowok="t"/>
              </v:shape>
            </v:group>
            <v:group style="position:absolute;left:1044;top:1510;width:104;height:54" coordorigin="1044,1510" coordsize="104,54">
              <v:shape style="position:absolute;left:1044;top:1510;width:104;height:54" coordorigin="1044,1510" coordsize="104,54" path="m1044,1564l1148,1564,1148,1510,1044,1510,1044,1564xe" filled="true" fillcolor="#050100" stroked="false">
                <v:path arrowok="t"/>
                <v:fill type="solid"/>
              </v:shape>
            </v:group>
            <v:group style="position:absolute;left:1252;top:1511;width:52;height:52" coordorigin="1252,1511" coordsize="52,52">
              <v:shape style="position:absolute;left:1252;top:1511;width:52;height:52" coordorigin="1252,1511" coordsize="52,52" path="m1252,1537l1304,1537e" filled="false" stroked="true" strokeweight="2.696pt" strokecolor="#050100">
                <v:path arrowok="t"/>
              </v:shape>
            </v:group>
            <v:group style="position:absolute;left:1355;top:1511;width:52;height:52" coordorigin="1355,1511" coordsize="52,52">
              <v:shape style="position:absolute;left:1355;top:1511;width:52;height:52" coordorigin="1355,1511" coordsize="52,52" path="m1355,1537l1407,1537e" filled="false" stroked="true" strokeweight="2.696pt" strokecolor="#050100">
                <v:path arrowok="t"/>
              </v:shape>
            </v:group>
            <v:group style="position:absolute;left:1459;top:1510;width:52;height:54" coordorigin="1459,1510" coordsize="52,54">
              <v:shape style="position:absolute;left:1459;top:1510;width:52;height:54" coordorigin="1459,1510" coordsize="52,54" path="m1459,1564l1511,1564,1511,1510,1459,1510,1459,1564xe" filled="true" fillcolor="#050100" stroked="false">
                <v:path arrowok="t"/>
                <v:fill type="solid"/>
              </v:shape>
            </v:group>
            <v:group style="position:absolute;left:6;top:6;width:1610;height:1610" coordorigin="6,6" coordsize="1610,1610">
              <v:shape style="position:absolute;left:6;top:6;width:1610;height:1610" coordorigin="6,6" coordsize="1610,1610" path="m6,6l1615,6,1615,1615,6,1615,6,6xe" filled="false" stroked="true" strokeweight=".570pt" strokecolor="#231f20">
                <v:path arrowok="t"/>
              </v:shape>
            </v:group>
            <v:group style="position:absolute;left:6;top:6;width:1610;height:1610" coordorigin="6,6" coordsize="1610,1610">
              <v:shape style="position:absolute;left:6;top:6;width:1610;height:1610" coordorigin="6,6" coordsize="1610,1610" path="m6,6l1615,6,1615,1615,6,1615,6,6xe" filled="false" stroked="true" strokeweight=".570pt" strokecolor="#231f2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9.5pt;height:12pt;mso-position-horizontal-relative:char;mso-position-vertical-relative:line" coordorigin="0,0" coordsize="1590,240">
            <v:group style="position:absolute;left:5;top:23;width:119;height:172" coordorigin="5,23" coordsize="119,172">
              <v:shape style="position:absolute;left:5;top:23;width:119;height:172" coordorigin="5,23" coordsize="119,172" path="m101,194l101,153,124,153,124,134,101,134,101,23,83,23,5,134,5,153,80,153,80,194,101,194xe" filled="false" stroked="true" strokeweight=".5pt" strokecolor="#050100">
                <v:path arrowok="t"/>
              </v:shape>
            </v:group>
            <v:group style="position:absolute;left:26;top:57;width:54;height:78" coordorigin="26,57" coordsize="54,78">
              <v:shape style="position:absolute;left:26;top:57;width:54;height:78" coordorigin="26,57" coordsize="54,78" path="m26,134l80,57,80,134,26,134xe" filled="false" stroked="true" strokeweight=".5pt" strokecolor="#050100">
                <v:path arrowok="t"/>
              </v:shape>
              <v:shape style="position:absolute;left:139;top:18;width:1445;height:195" type="#_x0000_t75" stroked="false">
                <v:imagedata r:id="rId14" o:title=""/>
              </v:shape>
              <v:shape style="position:absolute;left:0;top:0;width:159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4"/>
                        </w:rPr>
                        <w:t>4. </w:t>
                      </w:r>
                      <w:r>
                        <w:rPr>
                          <w:rFonts w:ascii="Arial"/>
                          <w:color w:val="231F20"/>
                          <w:sz w:val="24"/>
                        </w:rPr>
                        <w:t>Product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1"/>
          <w:numId w:val="4"/>
        </w:numPr>
        <w:tabs>
          <w:tab w:pos="507" w:val="left" w:leader="none"/>
        </w:tabs>
        <w:spacing w:line="300" w:lineRule="exact" w:before="141"/>
        <w:ind w:left="206" w:right="10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31F20"/>
          <w:sz w:val="18"/>
          <w:szCs w:val="18"/>
        </w:rPr>
        <w:t>Equipment</w:t>
      </w:r>
      <w:r>
        <w:rPr>
          <w:rFonts w:ascii="Arial" w:hAnsi="Arial" w:cs="Arial" w:eastAsia="Arial"/>
          <w:color w:val="231F20"/>
          <w:spacing w:val="-1"/>
          <w:sz w:val="18"/>
          <w:szCs w:val="18"/>
        </w:rPr>
        <w:t> Connection:</w:t>
      </w:r>
      <w:r>
        <w:rPr>
          <w:rFonts w:ascii="Arial" w:hAnsi="Arial" w:cs="Arial" w:eastAsia="Arial"/>
          <w:color w:val="231F20"/>
          <w:sz w:val="18"/>
          <w:szCs w:val="18"/>
        </w:rPr>
        <w:t> </w:t>
      </w:r>
      <w:r>
        <w:rPr>
          <w:rFonts w:ascii="Arial" w:hAnsi="Arial" w:cs="Arial" w:eastAsia="Arial"/>
          <w:color w:val="231F20"/>
          <w:spacing w:val="-1"/>
          <w:sz w:val="18"/>
          <w:szCs w:val="18"/>
        </w:rPr>
        <w:t>insert</w:t>
      </w:r>
      <w:r>
        <w:rPr>
          <w:rFonts w:ascii="Arial" w:hAnsi="Arial" w:cs="Arial" w:eastAsia="Arial"/>
          <w:color w:val="231F20"/>
          <w:sz w:val="18"/>
          <w:szCs w:val="18"/>
        </w:rPr>
        <w:t> the</w:t>
      </w:r>
      <w:r>
        <w:rPr>
          <w:rFonts w:ascii="Arial" w:hAnsi="Arial" w:cs="Arial" w:eastAsia="Arial"/>
          <w:color w:val="231F20"/>
          <w:spacing w:val="-1"/>
          <w:sz w:val="18"/>
          <w:szCs w:val="18"/>
        </w:rPr>
        <w:t> infrared</w:t>
      </w:r>
      <w:r>
        <w:rPr>
          <w:rFonts w:ascii="Arial" w:hAnsi="Arial" w:cs="Arial" w:eastAsia="Arial"/>
          <w:color w:val="231F20"/>
          <w:sz w:val="18"/>
          <w:szCs w:val="18"/>
        </w:rPr>
        <w:t> thermal</w:t>
      </w:r>
      <w:r>
        <w:rPr>
          <w:rFonts w:ascii="Arial" w:hAnsi="Arial" w:cs="Arial" w:eastAsia="Arial"/>
          <w:color w:val="231F20"/>
          <w:spacing w:val="24"/>
          <w:sz w:val="18"/>
          <w:szCs w:val="18"/>
        </w:rPr>
        <w:t> </w:t>
      </w:r>
      <w:r>
        <w:rPr>
          <w:rFonts w:ascii="Arial" w:hAnsi="Arial" w:cs="Arial" w:eastAsia="Arial"/>
          <w:color w:val="231F20"/>
          <w:spacing w:val="-1"/>
          <w:sz w:val="18"/>
          <w:szCs w:val="18"/>
        </w:rPr>
        <w:t>imager into</w:t>
      </w:r>
      <w:r>
        <w:rPr>
          <w:rFonts w:ascii="Arial" w:hAnsi="Arial" w:cs="Arial" w:eastAsia="Arial"/>
          <w:color w:val="231F20"/>
          <w:sz w:val="18"/>
          <w:szCs w:val="18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USB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interface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of</w:t>
      </w:r>
      <w:r>
        <w:rPr>
          <w:rFonts w:ascii="Arial" w:hAnsi="Arial" w:cs="Arial" w:eastAsia="Arial"/>
          <w:color w:val="231F20"/>
          <w:sz w:val="16"/>
          <w:szCs w:val="16"/>
        </w:rPr>
        <w:t> the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mobile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phone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and it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will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identify</w:t>
      </w:r>
      <w:r>
        <w:rPr>
          <w:rFonts w:ascii="Arial" w:hAnsi="Arial" w:cs="Arial" w:eastAsia="Arial"/>
          <w:color w:val="231F20"/>
          <w:spacing w:val="29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USB equipment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automatically and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pop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out </w:t>
      </w:r>
      <w:r>
        <w:rPr>
          <w:rFonts w:ascii="Arial" w:hAnsi="Arial" w:cs="Arial" w:eastAsia="Arial"/>
          <w:color w:val="231F20"/>
          <w:sz w:val="16"/>
          <w:szCs w:val="16"/>
        </w:rPr>
        <w:t>the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prompt.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Click </w:t>
      </w:r>
      <w:r>
        <w:rPr>
          <w:rFonts w:ascii="Arial" w:hAnsi="Arial" w:cs="Arial" w:eastAsia="Arial"/>
          <w:color w:val="231F20"/>
          <w:sz w:val="16"/>
          <w:szCs w:val="16"/>
        </w:rPr>
        <w:t>“OK”</w:t>
      </w:r>
      <w:r>
        <w:rPr>
          <w:rFonts w:ascii="Arial" w:hAnsi="Arial" w:cs="Arial" w:eastAsia="Arial"/>
          <w:color w:val="231F20"/>
          <w:spacing w:val="29"/>
          <w:w w:val="99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and </w:t>
      </w:r>
      <w:r>
        <w:rPr>
          <w:rFonts w:ascii="Arial" w:hAnsi="Arial" w:cs="Arial" w:eastAsia="Arial"/>
          <w:color w:val="231F20"/>
          <w:sz w:val="16"/>
          <w:szCs w:val="16"/>
        </w:rPr>
        <w:t>the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software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will </w:t>
      </w:r>
      <w:r>
        <w:rPr>
          <w:rFonts w:ascii="Arial" w:hAnsi="Arial" w:cs="Arial" w:eastAsia="Arial"/>
          <w:color w:val="231F20"/>
          <w:sz w:val="16"/>
          <w:szCs w:val="16"/>
        </w:rPr>
        <w:t>start the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mobile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phone </w:t>
      </w:r>
      <w:r>
        <w:rPr>
          <w:rFonts w:ascii="Arial" w:hAnsi="Arial" w:cs="Arial" w:eastAsia="Arial"/>
          <w:color w:val="231F20"/>
          <w:sz w:val="16"/>
          <w:szCs w:val="16"/>
        </w:rPr>
        <w:t>thermal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imager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and </w:t>
      </w:r>
      <w:r>
        <w:rPr>
          <w:rFonts w:ascii="Arial" w:hAnsi="Arial" w:cs="Arial" w:eastAsia="Arial"/>
          <w:color w:val="231F20"/>
          <w:sz w:val="16"/>
          <w:szCs w:val="16"/>
        </w:rPr>
        <w:t>the</w:t>
      </w:r>
      <w:r>
        <w:rPr>
          <w:rFonts w:ascii="Arial" w:hAnsi="Arial" w:cs="Arial" w:eastAsia="Arial"/>
          <w:color w:val="231F20"/>
          <w:spacing w:val="26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mobile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phone</w:t>
      </w:r>
      <w:r>
        <w:rPr>
          <w:rFonts w:ascii="Arial" w:hAnsi="Arial" w:cs="Arial" w:eastAsia="Arial"/>
          <w:color w:val="231F20"/>
          <w:sz w:val="16"/>
          <w:szCs w:val="16"/>
        </w:rPr>
        <w:t> screen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enters</w:t>
      </w:r>
      <w:r>
        <w:rPr>
          <w:rFonts w:ascii="Arial" w:hAnsi="Arial" w:cs="Arial" w:eastAsia="Arial"/>
          <w:color w:val="231F20"/>
          <w:sz w:val="16"/>
          <w:szCs w:val="16"/>
        </w:rPr>
        <w:t> the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 infrared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observation</w:t>
      </w:r>
      <w:r>
        <w:rPr>
          <w:rFonts w:ascii="Arial" w:hAnsi="Arial" w:cs="Arial" w:eastAsia="Arial"/>
          <w:color w:val="231F20"/>
          <w:sz w:val="16"/>
          <w:szCs w:val="16"/>
        </w:rPr>
        <w:t> </w:t>
      </w:r>
      <w:r>
        <w:rPr>
          <w:rFonts w:ascii="Arial" w:hAnsi="Arial" w:cs="Arial" w:eastAsia="Arial"/>
          <w:color w:val="231F20"/>
          <w:spacing w:val="-1"/>
          <w:sz w:val="16"/>
          <w:szCs w:val="16"/>
        </w:rPr>
        <w:t>picture.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30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480" w:h="7940" w:orient="landscape"/>
          <w:pgMar w:top="600" w:bottom="280" w:left="440" w:right="680"/>
          <w:cols w:num="2" w:equalWidth="0">
            <w:col w:w="5222" w:space="1046"/>
            <w:col w:w="5092"/>
          </w:cols>
        </w:sectPr>
      </w:pPr>
    </w:p>
    <w:p>
      <w:pPr>
        <w:spacing w:line="200" w:lineRule="atLeast"/>
        <w:ind w:left="70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274951" cy="1016127"/>
            <wp:effectExtent l="0" t="0" r="0" b="0"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951" cy="10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480" w:h="7940" w:orient="landscape"/>
          <w:pgMar w:top="600" w:bottom="280" w:left="440" w:right="680"/>
        </w:sectPr>
      </w:pPr>
    </w:p>
    <w:p>
      <w:pPr>
        <w:numPr>
          <w:ilvl w:val="1"/>
          <w:numId w:val="4"/>
        </w:numPr>
        <w:tabs>
          <w:tab w:pos="434" w:val="left" w:leader="none"/>
        </w:tabs>
        <w:spacing w:before="63"/>
        <w:ind w:left="433" w:right="0" w:hanging="30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1F20"/>
          <w:sz w:val="18"/>
        </w:rPr>
        <w:t>Software</w:t>
      </w:r>
      <w:r>
        <w:rPr>
          <w:rFonts w:ascii="Arial"/>
          <w:color w:val="231F20"/>
          <w:spacing w:val="-1"/>
          <w:sz w:val="18"/>
        </w:rPr>
        <w:t> </w:t>
      </w:r>
      <w:r>
        <w:rPr>
          <w:rFonts w:ascii="Arial"/>
          <w:color w:val="231F20"/>
          <w:sz w:val="18"/>
        </w:rPr>
        <w:t>Operation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220" w:val="left" w:leader="none"/>
        </w:tabs>
        <w:spacing w:line="467" w:lineRule="auto" w:before="0"/>
        <w:ind w:left="100" w:right="761" w:firstLine="222"/>
        <w:jc w:val="left"/>
      </w:pPr>
      <w:r>
        <w:rPr/>
        <w:pict>
          <v:group style="position:absolute;margin-left:64.026497pt;margin-top:-4.724379pt;width:170.85pt;height:76.2pt;mso-position-horizontal-relative:page;mso-position-vertical-relative:paragraph;z-index:-20584" coordorigin="1281,-94" coordsize="3417,1524">
            <v:shape style="position:absolute;left:1522;top:-91;width:2979;height:1520" type="#_x0000_t75" stroked="false">
              <v:imagedata r:id="rId17" o:title=""/>
            </v:shape>
            <v:shape style="position:absolute;left:3998;top:-94;width:503;height:1524" type="#_x0000_t75" stroked="false">
              <v:imagedata r:id="rId18" o:title=""/>
            </v:shape>
            <v:group style="position:absolute;left:1290;top:114;width:390;height:2" coordorigin="1290,114" coordsize="390,2">
              <v:shape style="position:absolute;left:1290;top:114;width:390;height:2" coordorigin="1290,114" coordsize="390,0" path="m1290,114l1680,114e" filled="false" stroked="true" strokeweight=".992pt" strokecolor="#754d28">
                <v:path arrowok="t"/>
              </v:shape>
            </v:group>
            <v:group style="position:absolute;left:1290;top:867;width:390;height:2" coordorigin="1290,867" coordsize="390,2">
              <v:shape style="position:absolute;left:1290;top:867;width:390;height:2" coordorigin="1290,867" coordsize="390,0" path="m1290,867l1680,867e" filled="false" stroked="true" strokeweight=".992pt" strokecolor="#754d28">
                <v:path arrowok="t"/>
              </v:shape>
            </v:group>
            <v:group style="position:absolute;left:4415;top:867;width:272;height:2" coordorigin="4415,867" coordsize="272,2">
              <v:shape style="position:absolute;left:4415;top:867;width:272;height:2" coordorigin="4415,867" coordsize="272,0" path="m4415,867l4687,867e" filled="false" stroked="true" strokeweight=".992pt" strokecolor="#754d28">
                <v:path arrowok="t"/>
              </v:shape>
            </v:group>
            <v:group style="position:absolute;left:4406;top:1290;width:272;height:2" coordorigin="4406,1290" coordsize="272,2">
              <v:shape style="position:absolute;left:4406;top:1290;width:272;height:2" coordorigin="4406,1290" coordsize="272,0" path="m4406,1290l4678,1290e" filled="false" stroked="true" strokeweight=".992pt" strokecolor="#754d28">
                <v:path arrowok="t"/>
              </v:shape>
            </v:group>
            <v:group style="position:absolute;left:4415;top:494;width:272;height:2" coordorigin="4415,494" coordsize="272,2">
              <v:shape style="position:absolute;left:4415;top:494;width:272;height:2" coordorigin="4415,494" coordsize="272,0" path="m4415,494l4687,494e" filled="false" stroked="true" strokeweight=".992pt" strokecolor="#754d28">
                <v:path arrowok="t"/>
              </v:shape>
            </v:group>
            <w10:wrap type="none"/>
          </v:group>
        </w:pict>
      </w:r>
      <w:r>
        <w:rPr>
          <w:color w:val="231F20"/>
        </w:rPr>
        <w:t>Gallery </w:t>
      </w:r>
      <w:r>
        <w:rPr>
          <w:color w:val="231F20"/>
          <w:spacing w:val="-1"/>
        </w:rPr>
        <w:t>Recording</w:t>
      </w:r>
      <w:r>
        <w:rPr>
          <w:color w:val="231F20"/>
          <w:spacing w:val="1"/>
          <w:w w:val="99"/>
        </w:rPr>
      </w:r>
      <w:r>
        <w:rPr>
          <w:color w:val="231F20"/>
          <w:w w:val="99"/>
          <w:u w:val="single" w:color="754D28"/>
        </w:rPr>
        <w:t> </w:t>
      </w:r>
      <w:r>
        <w:rPr>
          <w:color w:val="231F20"/>
          <w:u w:val="single" w:color="754D28"/>
        </w:rPr>
        <w:tab/>
      </w:r>
      <w:r>
        <w:rPr>
          <w:color w:val="231F20"/>
        </w:rPr>
      </w:r>
      <w:r>
        <w:rPr/>
      </w:r>
    </w:p>
    <w:p>
      <w:pPr>
        <w:pStyle w:val="BodyText"/>
        <w:tabs>
          <w:tab w:pos="1220" w:val="left" w:leader="none"/>
        </w:tabs>
        <w:spacing w:line="473" w:lineRule="auto" w:before="48"/>
        <w:ind w:left="311" w:right="761" w:hanging="52"/>
        <w:jc w:val="left"/>
      </w:pPr>
      <w:r>
        <w:rPr>
          <w:color w:val="231F20"/>
          <w:spacing w:val="-1"/>
        </w:rPr>
        <w:t>Camera</w:t>
      </w:r>
      <w:r>
        <w:rPr>
          <w:color w:val="231F20"/>
          <w:spacing w:val="20"/>
        </w:rPr>
        <w:t> </w:t>
      </w:r>
      <w:r>
        <w:rPr>
          <w:color w:val="231F20"/>
        </w:rPr>
        <w:t>Shutter</w:t>
      </w:r>
      <w:r>
        <w:rPr>
          <w:color w:val="231F20"/>
          <w:spacing w:val="3"/>
          <w:w w:val="99"/>
        </w:rPr>
      </w:r>
      <w:r>
        <w:rPr>
          <w:color w:val="231F20"/>
          <w:w w:val="99"/>
          <w:u w:val="single" w:color="754D28"/>
        </w:rPr>
        <w:t> </w:t>
      </w:r>
      <w:r>
        <w:rPr>
          <w:color w:val="231F20"/>
          <w:u w:val="single" w:color="754D28"/>
        </w:rPr>
        <w:tab/>
      </w:r>
      <w:r>
        <w:rPr>
          <w:color w:val="231F20"/>
        </w:rPr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172" w:lineRule="exact" w:before="102"/>
        <w:ind w:left="425" w:right="0"/>
        <w:jc w:val="left"/>
      </w:pPr>
      <w:r>
        <w:rPr>
          <w:color w:val="231F20"/>
          <w:spacing w:val="-3"/>
        </w:rPr>
        <w:t>Temperature</w:t>
      </w:r>
      <w:r>
        <w:rPr/>
      </w:r>
    </w:p>
    <w:p>
      <w:pPr>
        <w:pStyle w:val="BodyText"/>
        <w:tabs>
          <w:tab w:pos="371" w:val="left" w:leader="none"/>
        </w:tabs>
        <w:spacing w:line="160" w:lineRule="exact" w:before="10"/>
        <w:ind w:left="425" w:right="167" w:hanging="326"/>
        <w:jc w:val="left"/>
      </w:pPr>
      <w:r>
        <w:rPr>
          <w:color w:val="231F20"/>
          <w:w w:val="99"/>
        </w:rPr>
      </w:r>
      <w:r>
        <w:rPr>
          <w:color w:val="231F20"/>
          <w:w w:val="99"/>
          <w:u w:val="single" w:color="754D28"/>
        </w:rPr>
        <w:t> </w:t>
      </w:r>
      <w:r>
        <w:rPr>
          <w:color w:val="231F20"/>
          <w:u w:val="single" w:color="754D28"/>
        </w:rPr>
        <w:tab/>
      </w:r>
      <w:r>
        <w:rPr>
          <w:color w:val="231F20"/>
        </w:rPr>
        <w:t>measuring</w:t>
      </w:r>
      <w:r>
        <w:rPr>
          <w:color w:val="231F20"/>
        </w:rPr>
        <w:t> </w:t>
      </w:r>
      <w:r>
        <w:rPr>
          <w:color w:val="231F20"/>
          <w:spacing w:val="-1"/>
        </w:rPr>
        <w:t>analysis</w:t>
      </w:r>
      <w:r>
        <w:rPr/>
      </w:r>
    </w:p>
    <w:p>
      <w:pPr>
        <w:pStyle w:val="BodyText"/>
        <w:spacing w:line="240" w:lineRule="auto" w:before="80"/>
        <w:ind w:left="425" w:right="0"/>
        <w:jc w:val="left"/>
      </w:pPr>
      <w:r>
        <w:rPr>
          <w:color w:val="231F20"/>
        </w:rPr>
        <w:t>Pallet</w:t>
      </w:r>
      <w:r>
        <w:rPr/>
      </w:r>
    </w:p>
    <w:p>
      <w:pPr>
        <w:pStyle w:val="BodyText"/>
        <w:spacing w:line="160" w:lineRule="exact" w:before="88"/>
        <w:ind w:left="425" w:right="16"/>
        <w:jc w:val="left"/>
      </w:pPr>
      <w:r>
        <w:rPr>
          <w:color w:val="231F20"/>
          <w:spacing w:val="-3"/>
        </w:rPr>
        <w:t>Temperature</w:t>
      </w:r>
      <w:r>
        <w:rPr>
          <w:color w:val="231F20"/>
          <w:spacing w:val="25"/>
        </w:rPr>
        <w:t> </w:t>
      </w:r>
      <w:r>
        <w:rPr>
          <w:color w:val="231F20"/>
        </w:rPr>
        <w:t>measuring</w:t>
      </w:r>
      <w:r>
        <w:rPr>
          <w:color w:val="231F20"/>
        </w:rPr>
        <w:t> </w:t>
      </w:r>
      <w:r>
        <w:rPr>
          <w:color w:val="231F20"/>
          <w:spacing w:val="-1"/>
        </w:rPr>
        <w:t>device</w:t>
      </w:r>
      <w:r>
        <w:rPr/>
      </w:r>
    </w:p>
    <w:p>
      <w:pPr>
        <w:pStyle w:val="BodyText"/>
        <w:spacing w:line="240" w:lineRule="auto" w:before="49"/>
        <w:ind w:left="425" w:right="0"/>
        <w:jc w:val="left"/>
      </w:pP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setting</w:t>
      </w:r>
      <w:r>
        <w:rPr/>
      </w:r>
    </w:p>
    <w:p>
      <w:pPr>
        <w:pStyle w:val="Heading2"/>
        <w:spacing w:line="240" w:lineRule="auto" w:before="60"/>
        <w:ind w:left="100" w:right="0"/>
        <w:jc w:val="left"/>
      </w:pPr>
      <w:bookmarkStart w:name="_TOC_250004" w:id="1"/>
      <w:r>
        <w:rPr/>
        <w:br w:type="column"/>
      </w:r>
      <w:r>
        <w:rPr>
          <w:color w:val="231F20"/>
          <w:spacing w:val="-1"/>
        </w:rPr>
        <w:t>4.2.3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Temperature</w:t>
      </w:r>
      <w:r>
        <w:rPr>
          <w:color w:val="231F20"/>
        </w:rPr>
        <w:t> Measurement</w:t>
      </w:r>
      <w:r>
        <w:rPr>
          <w:color w:val="231F20"/>
          <w:spacing w:val="-11"/>
        </w:rPr>
        <w:t> </w:t>
      </w:r>
      <w:r>
        <w:rPr>
          <w:color w:val="231F20"/>
        </w:rPr>
        <w:t>Analysis</w:t>
      </w:r>
      <w:bookmarkEnd w:id="1"/>
      <w:r>
        <w:rPr/>
      </w:r>
    </w:p>
    <w:p>
      <w:pPr>
        <w:pStyle w:val="BodyText"/>
        <w:spacing w:line="240" w:lineRule="auto" w:before="89"/>
        <w:ind w:left="144" w:right="0"/>
        <w:jc w:val="left"/>
      </w:pPr>
      <w:r>
        <w:rPr>
          <w:color w:val="231F20"/>
          <w:spacing w:val="-1"/>
        </w:rPr>
        <w:t>Click</w:t>
      </w:r>
      <w:r>
        <w:rPr>
          <w:color w:val="231F20"/>
          <w:spacing w:val="17"/>
        </w:rPr>
        <w:t> </w:t>
      </w:r>
      <w:r>
        <w:rPr>
          <w:color w:val="231F20"/>
          <w:spacing w:val="17"/>
          <w:position w:val="-4"/>
        </w:rPr>
        <w:drawing>
          <wp:inline distT="0" distB="0" distL="0" distR="0">
            <wp:extent cx="79081" cy="140112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81" cy="1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7"/>
          <w:position w:val="-4"/>
        </w:rPr>
      </w:r>
      <w:r>
        <w:rPr>
          <w:rFonts w:ascii="Times New Roman"/>
          <w:color w:val="231F20"/>
          <w:spacing w:val="17"/>
        </w:rPr>
        <w:t>  </w:t>
      </w:r>
      <w:r>
        <w:rPr>
          <w:color w:val="231F20"/>
          <w:spacing w:val="-1"/>
        </w:rPr>
        <w:t>button </w:t>
      </w:r>
      <w:r>
        <w:rPr>
          <w:color w:val="231F20"/>
        </w:rPr>
        <w:t>to</w:t>
      </w:r>
      <w:r>
        <w:rPr>
          <w:color w:val="231F20"/>
          <w:spacing w:val="-1"/>
        </w:rPr>
        <w:t> pop out</w:t>
      </w:r>
      <w:r>
        <w:rPr>
          <w:color w:val="231F20"/>
        </w:rPr>
        <w:t> </w:t>
      </w:r>
      <w:r>
        <w:rPr>
          <w:color w:val="231F20"/>
          <w:spacing w:val="-1"/>
        </w:rPr>
        <w:t>option</w:t>
      </w:r>
      <w:r>
        <w:rPr>
          <w:color w:val="231F20"/>
        </w:rPr>
        <w:t> </w:t>
      </w:r>
      <w:r>
        <w:rPr>
          <w:color w:val="231F20"/>
          <w:spacing w:val="-1"/>
        </w:rPr>
        <w:t>of </w:t>
      </w:r>
      <w:r>
        <w:rPr>
          <w:color w:val="231F20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96"/>
        <w:ind w:left="1654" w:right="0"/>
        <w:jc w:val="left"/>
      </w:pPr>
      <w:r>
        <w:rPr/>
        <w:pict>
          <v:group style="position:absolute;margin-left:347.498993pt;margin-top:-.631244pt;width:69.8pt;height:94.6pt;mso-position-horizontal-relative:page;mso-position-vertical-relative:paragraph;z-index:-20608" coordorigin="6950,-13" coordsize="1396,1892">
            <v:group style="position:absolute;left:7510;top:288;width:825;height:2" coordorigin="7510,288" coordsize="825,2">
              <v:shape style="position:absolute;left:7510;top:288;width:825;height:2" coordorigin="7510,288" coordsize="825,0" path="m7510,288l8335,288e" filled="false" stroked="true" strokeweight="1pt" strokecolor="#754d28">
                <v:path arrowok="t"/>
              </v:shape>
            </v:group>
            <v:group style="position:absolute;left:7510;top:913;width:825;height:2" coordorigin="7510,913" coordsize="825,2">
              <v:shape style="position:absolute;left:7510;top:913;width:825;height:2" coordorigin="7510,913" coordsize="825,0" path="m7510,913l8335,913e" filled="false" stroked="true" strokeweight="1pt" strokecolor="#754d28">
                <v:path arrowok="t"/>
              </v:shape>
            </v:group>
            <v:group style="position:absolute;left:7510;top:1583;width:825;height:2" coordorigin="7510,1583" coordsize="825,2">
              <v:shape style="position:absolute;left:7510;top:1583;width:825;height:2" coordorigin="7510,1583" coordsize="825,0" path="m7510,1583l8335,1583e" filled="false" stroked="true" strokeweight="1pt" strokecolor="#754d28">
                <v:path arrowok="t"/>
              </v:shape>
              <v:shape style="position:absolute;left:6950;top:-13;width:560;height:1892" type="#_x0000_t75" stroked="false">
                <v:imagedata r:id="rId20" o:title=""/>
              </v:shape>
            </v:group>
            <w10:wrap type="none"/>
          </v:group>
        </w:pict>
      </w:r>
      <w:r>
        <w:rPr>
          <w:color w:val="231F20"/>
        </w:rPr>
        <w:t>Point</w:t>
      </w:r>
      <w:r>
        <w:rPr>
          <w:color w:val="231F20"/>
          <w:spacing w:val="-1"/>
        </w:rPr>
        <w:t> </w:t>
      </w:r>
      <w:r>
        <w:rPr>
          <w:color w:val="231F20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0"/>
        <w:ind w:left="1654" w:right="0"/>
        <w:jc w:val="left"/>
      </w:pPr>
      <w:r>
        <w:rPr>
          <w:color w:val="231F20"/>
          <w:spacing w:val="-1"/>
        </w:rPr>
        <w:t>Linear</w:t>
      </w:r>
      <w:r>
        <w:rPr>
          <w:color w:val="231F20"/>
        </w:rPr>
        <w:t> 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analysis</w:t>
      </w:r>
      <w:r>
        <w:rPr/>
      </w:r>
    </w:p>
    <w:p>
      <w:pPr>
        <w:spacing w:after="0" w:line="240" w:lineRule="auto"/>
        <w:jc w:val="left"/>
        <w:sectPr>
          <w:footerReference w:type="default" r:id="rId16"/>
          <w:pgSz w:w="12480" w:h="7940" w:orient="landscape"/>
          <w:pgMar w:footer="366" w:header="0" w:top="520" w:bottom="560" w:left="460" w:right="520"/>
          <w:cols w:num="3" w:equalWidth="0">
            <w:col w:w="1985" w:space="1870"/>
            <w:col w:w="1342" w:space="1075"/>
            <w:col w:w="5228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2480" w:h="7940" w:orient="landscape"/>
          <w:pgMar w:top="600" w:bottom="280" w:left="460" w:right="52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numPr>
          <w:ilvl w:val="2"/>
          <w:numId w:val="5"/>
        </w:numPr>
        <w:tabs>
          <w:tab w:pos="594" w:val="left" w:leader="none"/>
        </w:tabs>
        <w:spacing w:before="0"/>
        <w:ind w:left="1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2"/>
          <w:sz w:val="17"/>
        </w:rPr>
        <w:t>Gallery,</w:t>
      </w:r>
      <w:r>
        <w:rPr>
          <w:rFonts w:ascii="Arial"/>
          <w:color w:val="231F20"/>
          <w:spacing w:val="-1"/>
          <w:sz w:val="17"/>
        </w:rPr>
        <w:t> Camera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and</w:t>
      </w:r>
      <w:r>
        <w:rPr>
          <w:rFonts w:ascii="Arial"/>
          <w:color w:val="231F20"/>
          <w:sz w:val="17"/>
        </w:rPr>
        <w:t> </w:t>
      </w:r>
      <w:r>
        <w:rPr>
          <w:rFonts w:ascii="Arial"/>
          <w:color w:val="231F20"/>
          <w:spacing w:val="-1"/>
          <w:sz w:val="17"/>
        </w:rPr>
        <w:t>Recording</w:t>
      </w:r>
      <w:r>
        <w:rPr>
          <w:rFonts w:ascii="Arial"/>
          <w:sz w:val="17"/>
        </w:rPr>
      </w:r>
    </w:p>
    <w:p>
      <w:pPr>
        <w:pStyle w:val="BodyText"/>
        <w:numPr>
          <w:ilvl w:val="0"/>
          <w:numId w:val="6"/>
        </w:numPr>
        <w:tabs>
          <w:tab w:pos="356" w:val="left" w:leader="none"/>
        </w:tabs>
        <w:spacing w:line="391" w:lineRule="auto" w:before="114" w:after="0"/>
        <w:ind w:left="168" w:right="0" w:firstLine="0"/>
        <w:jc w:val="left"/>
      </w:pPr>
      <w:r>
        <w:rPr>
          <w:color w:val="231F20"/>
        </w:rPr>
        <w:t>Gallery: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Click</w:t>
      </w:r>
      <w:r>
        <w:rPr>
          <w:color w:val="231F20"/>
        </w:rPr>
        <w:t> to</w:t>
      </w:r>
      <w:r>
        <w:rPr>
          <w:color w:val="231F20"/>
          <w:spacing w:val="-1"/>
        </w:rPr>
        <w:t> </w:t>
      </w:r>
      <w:r>
        <w:rPr>
          <w:color w:val="231F20"/>
        </w:rPr>
        <w:t>check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photos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videos</w:t>
      </w:r>
      <w:r>
        <w:rPr>
          <w:color w:val="231F20"/>
          <w:spacing w:val="-1"/>
        </w:rPr>
        <w:t> </w:t>
      </w:r>
      <w:r>
        <w:rPr>
          <w:color w:val="231F20"/>
        </w:rPr>
        <w:t>stored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in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mobile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phone</w:t>
      </w:r>
      <w:r>
        <w:rPr>
          <w:color w:val="231F20"/>
        </w:rPr>
        <w:t> </w:t>
      </w:r>
      <w:r>
        <w:rPr>
          <w:color w:val="231F20"/>
          <w:spacing w:val="-1"/>
        </w:rPr>
        <w:t>photo</w:t>
      </w:r>
      <w:r>
        <w:rPr>
          <w:color w:val="231F20"/>
        </w:rPr>
        <w:t> </w:t>
      </w:r>
      <w:r>
        <w:rPr>
          <w:color w:val="231F20"/>
          <w:spacing w:val="-1"/>
        </w:rPr>
        <w:t>album.</w:t>
      </w:r>
      <w:r>
        <w:rPr/>
      </w:r>
    </w:p>
    <w:p>
      <w:pPr>
        <w:pStyle w:val="BodyText"/>
        <w:numPr>
          <w:ilvl w:val="0"/>
          <w:numId w:val="6"/>
        </w:numPr>
        <w:tabs>
          <w:tab w:pos="356" w:val="left" w:leader="none"/>
        </w:tabs>
        <w:spacing w:line="391" w:lineRule="auto" w:before="3" w:after="0"/>
        <w:ind w:left="168" w:right="407" w:firstLine="0"/>
        <w:jc w:val="left"/>
      </w:pPr>
      <w:r>
        <w:rPr>
          <w:color w:val="231F20"/>
          <w:spacing w:val="-1"/>
        </w:rPr>
        <w:t>Camera:</w:t>
      </w:r>
      <w:r>
        <w:rPr>
          <w:color w:val="231F20"/>
        </w:rPr>
        <w:t>  Save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</w:t>
      </w:r>
      <w:r>
        <w:rPr>
          <w:color w:val="231F20"/>
          <w:spacing w:val="-1"/>
        </w:rPr>
        <w:t> picture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the</w:t>
      </w:r>
      <w:r>
        <w:rPr>
          <w:color w:val="231F20"/>
          <w:spacing w:val="-1"/>
        </w:rPr>
        <w:t> photo</w:t>
      </w:r>
      <w:r>
        <w:rPr>
          <w:color w:val="231F20"/>
        </w:rPr>
        <w:t> </w:t>
      </w:r>
      <w:r>
        <w:rPr>
          <w:color w:val="231F20"/>
          <w:spacing w:val="-1"/>
        </w:rPr>
        <w:t>position</w:t>
      </w:r>
      <w:r>
        <w:rPr>
          <w:color w:val="231F20"/>
        </w:rPr>
        <w:t> </w:t>
      </w:r>
      <w:r>
        <w:rPr>
          <w:color w:val="231F20"/>
          <w:spacing w:val="-1"/>
        </w:rPr>
        <w:t>is:</w:t>
      </w:r>
      <w:r>
        <w:rPr>
          <w:color w:val="231F20"/>
          <w:spacing w:val="25"/>
        </w:rPr>
        <w:t> </w:t>
      </w:r>
      <w:r>
        <w:rPr>
          <w:color w:val="231F20"/>
        </w:rPr>
        <w:t>Internal</w:t>
      </w:r>
      <w:r>
        <w:rPr>
          <w:color w:val="231F20"/>
          <w:spacing w:val="-1"/>
        </w:rPr>
        <w:t> </w:t>
      </w:r>
      <w:r>
        <w:rPr>
          <w:color w:val="231F20"/>
        </w:rPr>
        <w:t>memory</w:t>
      </w:r>
      <w:r>
        <w:rPr>
          <w:color w:val="231F20"/>
          <w:spacing w:val="-1"/>
        </w:rPr>
        <w:t> </w:t>
      </w:r>
      <w:r>
        <w:rPr>
          <w:color w:val="231F20"/>
        </w:rPr>
        <w:t>/DCIM/Htilmage.</w:t>
      </w:r>
      <w:r>
        <w:rPr/>
      </w:r>
    </w:p>
    <w:p>
      <w:pPr>
        <w:pStyle w:val="BodyText"/>
        <w:numPr>
          <w:ilvl w:val="0"/>
          <w:numId w:val="6"/>
        </w:numPr>
        <w:tabs>
          <w:tab w:pos="356" w:val="left" w:leader="none"/>
        </w:tabs>
        <w:spacing w:line="391" w:lineRule="auto" w:before="3" w:after="0"/>
        <w:ind w:left="168" w:right="15" w:firstLine="0"/>
        <w:jc w:val="left"/>
      </w:pPr>
      <w:r>
        <w:rPr>
          <w:color w:val="231F20"/>
          <w:spacing w:val="-1"/>
        </w:rPr>
        <w:t>Recording: Click</w:t>
      </w:r>
      <w:r>
        <w:rPr>
          <w:color w:val="231F20"/>
        </w:rPr>
        <w:t> to</w:t>
      </w:r>
      <w:r>
        <w:rPr>
          <w:color w:val="231F20"/>
          <w:spacing w:val="-1"/>
        </w:rPr>
        <w:t> begin</w:t>
      </w:r>
      <w:r>
        <w:rPr>
          <w:color w:val="231F20"/>
        </w:rPr>
        <w:t> the</w:t>
      </w:r>
      <w:r>
        <w:rPr>
          <w:color w:val="231F20"/>
          <w:spacing w:val="-2"/>
        </w:rPr>
        <w:t> </w:t>
      </w:r>
      <w:r>
        <w:rPr>
          <w:color w:val="231F20"/>
        </w:rPr>
        <w:t>recording</w:t>
      </w:r>
      <w:r>
        <w:rPr>
          <w:color w:val="231F20"/>
          <w:spacing w:val="-1"/>
        </w:rPr>
        <w:t> and</w:t>
      </w:r>
      <w:r>
        <w:rPr>
          <w:color w:val="231F20"/>
        </w:rPr>
        <w:t> click</w:t>
      </w:r>
      <w:r>
        <w:rPr>
          <w:color w:val="231F20"/>
          <w:spacing w:val="-1"/>
        </w:rPr>
        <w:t> again </w:t>
      </w:r>
      <w:r>
        <w:rPr>
          <w:color w:val="231F20"/>
        </w:rPr>
        <w:t>to</w:t>
      </w:r>
      <w:r>
        <w:rPr>
          <w:color w:val="231F20"/>
          <w:spacing w:val="-1"/>
        </w:rPr>
        <w:t> end</w:t>
      </w:r>
      <w:r>
        <w:rPr>
          <w:color w:val="231F20"/>
        </w:rPr>
        <w:t> the</w:t>
      </w:r>
      <w:r>
        <w:rPr>
          <w:color w:val="231F20"/>
          <w:spacing w:val="27"/>
        </w:rPr>
        <w:t> </w:t>
      </w:r>
      <w:r>
        <w:rPr>
          <w:color w:val="231F20"/>
        </w:rPr>
        <w:t>recording.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recording</w:t>
      </w:r>
      <w:r>
        <w:rPr>
          <w:color w:val="231F20"/>
          <w:spacing w:val="-1"/>
        </w:rPr>
        <w:t> position</w:t>
      </w:r>
      <w:r>
        <w:rPr>
          <w:color w:val="231F20"/>
        </w:rPr>
        <w:t> </w:t>
      </w:r>
      <w:r>
        <w:rPr>
          <w:color w:val="231F20"/>
          <w:spacing w:val="-1"/>
        </w:rPr>
        <w:t>is:</w:t>
      </w:r>
      <w:r>
        <w:rPr>
          <w:color w:val="231F20"/>
        </w:rPr>
        <w:t>  Internal</w:t>
      </w:r>
      <w:r>
        <w:rPr>
          <w:color w:val="231F20"/>
          <w:spacing w:val="-1"/>
        </w:rPr>
        <w:t> </w:t>
      </w:r>
      <w:r>
        <w:rPr>
          <w:color w:val="231F20"/>
        </w:rPr>
        <w:t>memory</w:t>
      </w:r>
      <w:r>
        <w:rPr>
          <w:color w:val="231F20"/>
          <w:spacing w:val="-1"/>
        </w:rPr>
        <w:t> /DCIM/Htil-</w:t>
      </w:r>
      <w:r>
        <w:rPr>
          <w:color w:val="231F20"/>
          <w:spacing w:val="25"/>
        </w:rPr>
        <w:t> </w:t>
      </w:r>
      <w:r>
        <w:rPr>
          <w:color w:val="231F20"/>
        </w:rPr>
        <w:t>mage.</w:t>
      </w:r>
      <w:r>
        <w:rPr/>
      </w:r>
    </w:p>
    <w:p>
      <w:pPr>
        <w:numPr>
          <w:ilvl w:val="2"/>
          <w:numId w:val="5"/>
        </w:numPr>
        <w:tabs>
          <w:tab w:pos="594" w:val="left" w:leader="none"/>
        </w:tabs>
        <w:spacing w:line="368" w:lineRule="auto" w:before="0"/>
        <w:ind w:left="168" w:right="7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z w:val="17"/>
        </w:rPr>
        <w:t>Shutter:</w:t>
      </w:r>
      <w:r>
        <w:rPr>
          <w:rFonts w:ascii="Arial"/>
          <w:color w:val="231F20"/>
          <w:spacing w:val="-1"/>
          <w:sz w:val="17"/>
        </w:rPr>
        <w:t> </w:t>
      </w:r>
      <w:r>
        <w:rPr>
          <w:rFonts w:ascii="Arial"/>
          <w:color w:val="231F20"/>
          <w:sz w:val="17"/>
        </w:rPr>
        <w:t>click</w:t>
      </w:r>
      <w:r>
        <w:rPr>
          <w:rFonts w:ascii="Arial"/>
          <w:color w:val="231F20"/>
          <w:spacing w:val="-2"/>
          <w:sz w:val="17"/>
        </w:rPr>
        <w:t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2"/>
          <w:sz w:val="17"/>
        </w:rPr>
        <w:t> </w:t>
      </w:r>
      <w:r>
        <w:rPr>
          <w:rFonts w:ascii="Arial"/>
          <w:color w:val="231F20"/>
          <w:sz w:val="17"/>
        </w:rPr>
        <w:t>shutter</w:t>
      </w:r>
      <w:r>
        <w:rPr>
          <w:rFonts w:ascii="Arial"/>
          <w:color w:val="231F20"/>
          <w:spacing w:val="-2"/>
          <w:sz w:val="17"/>
        </w:rPr>
        <w:t> </w:t>
      </w:r>
      <w:r>
        <w:rPr>
          <w:rFonts w:ascii="Arial"/>
          <w:color w:val="231F20"/>
          <w:spacing w:val="-1"/>
          <w:sz w:val="17"/>
        </w:rPr>
        <w:t>button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-2"/>
          <w:sz w:val="17"/>
        </w:rPr>
        <w:t> </w:t>
      </w:r>
      <w:r>
        <w:rPr>
          <w:rFonts w:ascii="Arial"/>
          <w:color w:val="231F20"/>
          <w:sz w:val="17"/>
        </w:rPr>
        <w:t>carry</w:t>
      </w:r>
      <w:r>
        <w:rPr>
          <w:rFonts w:ascii="Arial"/>
          <w:color w:val="231F20"/>
          <w:spacing w:val="-2"/>
          <w:sz w:val="17"/>
        </w:rPr>
        <w:t> </w:t>
      </w:r>
      <w:r>
        <w:rPr>
          <w:rFonts w:ascii="Arial"/>
          <w:color w:val="231F20"/>
          <w:spacing w:val="-1"/>
          <w:sz w:val="17"/>
        </w:rPr>
        <w:t>out heterogeneity</w:t>
      </w:r>
      <w:r>
        <w:rPr>
          <w:rFonts w:ascii="Arial"/>
          <w:color w:val="231F20"/>
          <w:spacing w:val="22"/>
          <w:sz w:val="17"/>
        </w:rPr>
        <w:t> </w:t>
      </w:r>
      <w:r>
        <w:rPr>
          <w:rFonts w:ascii="Arial"/>
          <w:color w:val="231F20"/>
          <w:sz w:val="17"/>
        </w:rPr>
        <w:t>correction.</w:t>
      </w:r>
      <w:r>
        <w:rPr>
          <w:rFonts w:ascii="Arial"/>
          <w:sz w:val="17"/>
        </w:rPr>
      </w:r>
    </w:p>
    <w:p>
      <w:pPr>
        <w:pStyle w:val="BodyText"/>
        <w:spacing w:line="240" w:lineRule="auto" w:before="79"/>
        <w:ind w:right="0" w:firstLine="1522"/>
        <w:jc w:val="left"/>
      </w:pPr>
      <w:r>
        <w:rPr/>
        <w:br w:type="column"/>
      </w:r>
      <w:r>
        <w:rPr>
          <w:color w:val="231F20"/>
          <w:spacing w:val="-1"/>
        </w:rPr>
        <w:t>Regional</w:t>
      </w:r>
      <w:r>
        <w:rPr>
          <w:color w:val="231F20"/>
        </w:rPr>
        <w:t> 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analysis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3"/>
          <w:sz w:val="17"/>
        </w:rPr>
        <w:t>Temperature</w:t>
      </w:r>
      <w:r>
        <w:rPr>
          <w:rFonts w:ascii="Arial"/>
          <w:color w:val="231F20"/>
          <w:spacing w:val="-1"/>
          <w:sz w:val="17"/>
        </w:rPr>
        <w:t> </w:t>
      </w:r>
      <w:r>
        <w:rPr>
          <w:rFonts w:ascii="Arial"/>
          <w:color w:val="231F20"/>
          <w:sz w:val="17"/>
        </w:rPr>
        <w:t>measurement</w:t>
      </w:r>
      <w:r>
        <w:rPr>
          <w:rFonts w:ascii="Arial"/>
          <w:color w:val="231F20"/>
          <w:spacing w:val="-2"/>
          <w:sz w:val="17"/>
        </w:rPr>
        <w:t> </w:t>
      </w:r>
      <w:r>
        <w:rPr>
          <w:rFonts w:ascii="Arial"/>
          <w:color w:val="231F20"/>
          <w:spacing w:val="-1"/>
          <w:sz w:val="17"/>
        </w:rPr>
        <w:t>option</w:t>
      </w:r>
      <w:r>
        <w:rPr>
          <w:rFonts w:ascii="Arial"/>
          <w:sz w:val="17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400" w:val="left" w:leader="none"/>
        </w:tabs>
        <w:spacing w:line="391" w:lineRule="auto" w:before="0" w:after="0"/>
        <w:ind w:left="168" w:right="169" w:firstLine="0"/>
        <w:jc w:val="left"/>
      </w:pPr>
      <w:r>
        <w:rPr>
          <w:color w:val="231F20"/>
        </w:rPr>
        <w:t>Point</w:t>
      </w:r>
      <w:r>
        <w:rPr>
          <w:color w:val="231F20"/>
          <w:spacing w:val="-1"/>
        </w:rPr>
        <w:t> </w:t>
      </w:r>
      <w:r>
        <w:rPr>
          <w:color w:val="231F20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measurement:</w:t>
      </w:r>
      <w:r>
        <w:rPr>
          <w:color w:val="231F20"/>
          <w:spacing w:val="-1"/>
        </w:rPr>
        <w:t> Click</w:t>
      </w:r>
      <w:r>
        <w:rPr>
          <w:color w:val="231F20"/>
        </w:rPr>
        <w:t> the</w:t>
      </w:r>
      <w:r>
        <w:rPr>
          <w:color w:val="231F20"/>
          <w:spacing w:val="-1"/>
        </w:rPr>
        <w:t> point</w:t>
      </w:r>
      <w:r>
        <w:rPr>
          <w:color w:val="231F20"/>
        </w:rPr>
        <w:t> temperature</w:t>
      </w:r>
      <w:r>
        <w:rPr>
          <w:color w:val="231F20"/>
          <w:spacing w:val="23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button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the</w:t>
      </w:r>
      <w:r>
        <w:rPr>
          <w:color w:val="231F20"/>
          <w:spacing w:val="-1"/>
        </w:rPr>
        <w:t> picture</w:t>
      </w:r>
      <w:r>
        <w:rPr>
          <w:color w:val="231F20"/>
        </w:rPr>
        <w:t> </w:t>
      </w:r>
      <w:r>
        <w:rPr>
          <w:color w:val="231F20"/>
          <w:spacing w:val="-1"/>
        </w:rPr>
        <w:t>will</w:t>
      </w:r>
      <w:r>
        <w:rPr>
          <w:color w:val="231F20"/>
        </w:rPr>
        <w:t> </w:t>
      </w:r>
      <w:r>
        <w:rPr>
          <w:color w:val="231F20"/>
          <w:spacing w:val="-1"/>
        </w:rPr>
        <w:t>display</w:t>
      </w:r>
      <w:r>
        <w:rPr>
          <w:color w:val="231F20"/>
        </w:rPr>
        <w:t> temperature</w:t>
      </w:r>
      <w:r>
        <w:rPr>
          <w:color w:val="231F20"/>
          <w:spacing w:val="-1"/>
        </w:rPr>
        <w:t> informa-</w:t>
      </w:r>
      <w:r>
        <w:rPr>
          <w:color w:val="231F20"/>
          <w:spacing w:val="28"/>
        </w:rPr>
        <w:t> </w:t>
      </w:r>
      <w:r>
        <w:rPr>
          <w:color w:val="231F20"/>
        </w:rPr>
        <w:t>tion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three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points,</w:t>
      </w:r>
      <w:r>
        <w:rPr>
          <w:color w:val="231F20"/>
        </w:rPr>
        <w:t> </w:t>
      </w:r>
      <w:r>
        <w:rPr>
          <w:color w:val="231F20"/>
          <w:spacing w:val="-1"/>
        </w:rPr>
        <w:t>i.e.,</w:t>
      </w:r>
      <w:r>
        <w:rPr>
          <w:color w:val="231F20"/>
        </w:rPr>
        <w:t> the</w:t>
      </w:r>
      <w:r>
        <w:rPr>
          <w:color w:val="231F20"/>
          <w:spacing w:val="-2"/>
        </w:rPr>
        <w:t> </w:t>
      </w:r>
      <w:r>
        <w:rPr>
          <w:color w:val="231F20"/>
        </w:rPr>
        <w:t>core</w:t>
      </w:r>
      <w:r>
        <w:rPr>
          <w:color w:val="231F20"/>
          <w:spacing w:val="-1"/>
        </w:rPr>
        <w:t> </w:t>
      </w:r>
      <w:r>
        <w:rPr>
          <w:color w:val="231F20"/>
        </w:rPr>
        <w:t>temperature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point,</w:t>
      </w:r>
      <w:r>
        <w:rPr>
          <w:color w:val="231F20"/>
        </w:rPr>
        <w:t> </w:t>
      </w:r>
      <w:r>
        <w:rPr>
          <w:color w:val="231F20"/>
          <w:spacing w:val="-1"/>
        </w:rPr>
        <w:t>highest</w:t>
      </w:r>
      <w:r>
        <w:rPr>
          <w:color w:val="231F20"/>
        </w:rPr>
        <w:t> </w:t>
      </w:r>
      <w:r>
        <w:rPr>
          <w:color w:val="231F20"/>
          <w:spacing w:val="-1"/>
        </w:rPr>
        <w:t>tempera-</w:t>
      </w:r>
      <w:r>
        <w:rPr>
          <w:color w:val="231F20"/>
          <w:spacing w:val="25"/>
        </w:rPr>
        <w:t> </w:t>
      </w:r>
      <w:r>
        <w:rPr>
          <w:color w:val="231F20"/>
        </w:rPr>
        <w:t>ture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point,</w:t>
      </w:r>
      <w:r>
        <w:rPr>
          <w:color w:val="231F20"/>
        </w:rPr>
        <w:t> </w:t>
      </w:r>
      <w:r>
        <w:rPr>
          <w:color w:val="231F20"/>
          <w:spacing w:val="-1"/>
        </w:rPr>
        <w:t>lowest</w:t>
      </w:r>
      <w:r>
        <w:rPr>
          <w:color w:val="231F20"/>
        </w:rPr>
        <w:t> temperature</w:t>
      </w:r>
      <w:r>
        <w:rPr>
          <w:color w:val="231F20"/>
          <w:spacing w:val="-1"/>
        </w:rPr>
        <w:t> point.</w:t>
      </w:r>
      <w:r>
        <w:rPr>
          <w:color w:val="231F20"/>
          <w:spacing w:val="-9"/>
        </w:rPr>
        <w:t> </w:t>
      </w:r>
      <w:r>
        <w:rPr>
          <w:color w:val="231F20"/>
        </w:rPr>
        <w:t>At the</w:t>
      </w:r>
      <w:r>
        <w:rPr>
          <w:color w:val="231F20"/>
          <w:spacing w:val="-2"/>
        </w:rPr>
        <w:t> </w:t>
      </w:r>
      <w:r>
        <w:rPr>
          <w:color w:val="231F20"/>
        </w:rPr>
        <w:t>moment, click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screen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and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temperature</w:t>
      </w:r>
      <w:r>
        <w:rPr>
          <w:color w:val="231F20"/>
          <w:spacing w:val="-1"/>
        </w:rPr>
        <w:t> information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self-defined</w:t>
      </w:r>
      <w:r>
        <w:rPr>
          <w:color w:val="231F20"/>
          <w:spacing w:val="-1"/>
        </w:rPr>
        <w:t> points will</w:t>
      </w:r>
      <w:r>
        <w:rPr>
          <w:color w:val="231F20"/>
        </w:rPr>
        <w:t> </w:t>
      </w:r>
      <w:r>
        <w:rPr>
          <w:color w:val="231F20"/>
          <w:spacing w:val="-1"/>
        </w:rPr>
        <w:t>be</w:t>
      </w:r>
      <w:r>
        <w:rPr>
          <w:color w:val="231F20"/>
        </w:rPr>
        <w:t> </w:t>
      </w:r>
      <w:r>
        <w:rPr>
          <w:color w:val="231F20"/>
          <w:spacing w:val="-1"/>
        </w:rPr>
        <w:t>added.</w:t>
      </w:r>
      <w:r>
        <w:rPr/>
      </w:r>
    </w:p>
    <w:p>
      <w:pPr>
        <w:pStyle w:val="BodyText"/>
        <w:numPr>
          <w:ilvl w:val="0"/>
          <w:numId w:val="7"/>
        </w:numPr>
        <w:tabs>
          <w:tab w:pos="400" w:val="left" w:leader="none"/>
        </w:tabs>
        <w:spacing w:line="391" w:lineRule="auto" w:before="3" w:after="0"/>
        <w:ind w:left="168" w:right="107" w:firstLine="0"/>
        <w:jc w:val="left"/>
      </w:pPr>
      <w:r>
        <w:rPr>
          <w:color w:val="231F20"/>
          <w:spacing w:val="-1"/>
        </w:rPr>
        <w:t>Linear </w:t>
      </w:r>
      <w:r>
        <w:rPr>
          <w:color w:val="231F20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analysis:</w:t>
      </w:r>
      <w:r>
        <w:rPr>
          <w:color w:val="231F20"/>
        </w:rPr>
        <w:t> </w:t>
      </w:r>
      <w:r>
        <w:rPr>
          <w:color w:val="231F20"/>
          <w:spacing w:val="-1"/>
        </w:rPr>
        <w:t>Use</w:t>
      </w:r>
      <w:r>
        <w:rPr>
          <w:color w:val="231F20"/>
        </w:rPr>
        <w:t> fingers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drag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draw horizontal</w:t>
      </w:r>
      <w:r>
        <w:rPr>
          <w:color w:val="231F20"/>
        </w:rPr>
        <w:t> </w:t>
      </w:r>
      <w:r>
        <w:rPr>
          <w:color w:val="231F20"/>
          <w:spacing w:val="-1"/>
        </w:rPr>
        <w:t>line</w:t>
      </w:r>
      <w:r>
        <w:rPr>
          <w:color w:val="231F20"/>
        </w:rPr>
        <w:t> </w:t>
      </w:r>
      <w:r>
        <w:rPr>
          <w:color w:val="231F20"/>
          <w:spacing w:val="-1"/>
        </w:rPr>
        <w:t>on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screen</w:t>
      </w:r>
      <w:r>
        <w:rPr>
          <w:color w:val="231F20"/>
          <w:spacing w:val="-1"/>
        </w:rPr>
        <w:t> and it</w:t>
      </w:r>
      <w:r>
        <w:rPr>
          <w:color w:val="231F20"/>
        </w:rPr>
        <w:t> </w:t>
      </w:r>
      <w:r>
        <w:rPr>
          <w:color w:val="231F20"/>
          <w:spacing w:val="-1"/>
        </w:rPr>
        <w:t>will</w:t>
      </w:r>
      <w:r>
        <w:rPr>
          <w:color w:val="231F20"/>
        </w:rPr>
        <w:t> make</w:t>
      </w:r>
      <w:r>
        <w:rPr>
          <w:color w:val="231F20"/>
          <w:spacing w:val="-1"/>
        </w:rPr>
        <w:t> analysis</w:t>
      </w:r>
      <w:r>
        <w:rPr>
          <w:color w:val="231F20"/>
        </w:rPr>
        <w:t> 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highest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lowest</w:t>
      </w:r>
      <w:r>
        <w:rPr>
          <w:color w:val="231F20"/>
        </w:rPr>
        <w:t> temperature</w:t>
      </w:r>
      <w:r>
        <w:rPr>
          <w:color w:val="231F20"/>
          <w:spacing w:val="-1"/>
        </w:rPr>
        <w:t> on</w:t>
      </w:r>
      <w:r>
        <w:rPr>
          <w:color w:val="231F20"/>
        </w:rPr>
        <w:t> the</w:t>
      </w:r>
      <w:r>
        <w:rPr>
          <w:color w:val="231F20"/>
          <w:spacing w:val="-1"/>
        </w:rPr>
        <w:t> horizontal</w:t>
      </w:r>
      <w:r>
        <w:rPr>
          <w:color w:val="231F20"/>
        </w:rPr>
        <w:t> </w:t>
      </w:r>
      <w:r>
        <w:rPr>
          <w:color w:val="231F20"/>
          <w:spacing w:val="-1"/>
        </w:rPr>
        <w:t>line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mark</w:t>
      </w:r>
      <w:r>
        <w:rPr>
          <w:color w:val="231F20"/>
          <w:spacing w:val="28"/>
        </w:rPr>
        <w:t> </w:t>
      </w:r>
      <w:r>
        <w:rPr>
          <w:color w:val="231F20"/>
        </w:rPr>
        <w:t>relevant</w:t>
      </w:r>
      <w:r>
        <w:rPr>
          <w:color w:val="231F20"/>
          <w:spacing w:val="-1"/>
        </w:rPr>
        <w:t> information.</w:t>
      </w:r>
      <w:r>
        <w:rPr/>
      </w:r>
    </w:p>
    <w:p>
      <w:pPr>
        <w:spacing w:after="0" w:line="391" w:lineRule="auto"/>
        <w:jc w:val="left"/>
        <w:sectPr>
          <w:type w:val="continuous"/>
          <w:pgSz w:w="12480" w:h="7940" w:orient="landscape"/>
          <w:pgMar w:top="600" w:bottom="280" w:left="460" w:right="520"/>
          <w:cols w:num="2" w:equalWidth="0">
            <w:col w:w="4989" w:space="1246"/>
            <w:col w:w="5265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27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18296" cy="926591"/>
            <wp:effectExtent l="0" t="0" r="0" b="0"/>
            <wp:docPr id="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296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70"/>
        <w:ind w:left="2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Linear</w:t>
      </w:r>
      <w:r>
        <w:rPr>
          <w:rFonts w:ascii="Arial"/>
          <w:color w:val="231F20"/>
          <w:sz w:val="17"/>
        </w:rPr>
        <w:t> temperature</w:t>
      </w:r>
      <w:r>
        <w:rPr>
          <w:rFonts w:ascii="Arial"/>
          <w:color w:val="231F20"/>
          <w:spacing w:val="-1"/>
          <w:sz w:val="17"/>
        </w:rPr>
        <w:t> </w:t>
      </w:r>
      <w:r>
        <w:rPr>
          <w:rFonts w:ascii="Arial"/>
          <w:color w:val="231F20"/>
          <w:sz w:val="17"/>
        </w:rPr>
        <w:t>measurement</w:t>
      </w:r>
      <w:r>
        <w:rPr>
          <w:rFonts w:ascii="Arial"/>
          <w:color w:val="231F20"/>
          <w:spacing w:val="-1"/>
          <w:sz w:val="17"/>
        </w:rPr>
        <w:t> analysis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304" w:val="left" w:leader="none"/>
        </w:tabs>
        <w:spacing w:line="391" w:lineRule="auto" w:before="0" w:after="0"/>
        <w:ind w:left="116" w:right="0" w:firstLine="0"/>
        <w:jc w:val="left"/>
      </w:pPr>
      <w:r>
        <w:rPr>
          <w:color w:val="231F20"/>
          <w:spacing w:val="-1"/>
        </w:rPr>
        <w:t>Regional </w:t>
      </w:r>
      <w:r>
        <w:rPr>
          <w:color w:val="231F20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analysis</w:t>
      </w:r>
      <w:r>
        <w:rPr>
          <w:color w:val="231F20"/>
        </w:rPr>
        <w:t> :</w:t>
      </w:r>
      <w:r>
        <w:rPr>
          <w:color w:val="231F20"/>
          <w:spacing w:val="-1"/>
        </w:rPr>
        <w:t> Use</w:t>
      </w:r>
      <w:r>
        <w:rPr>
          <w:color w:val="231F20"/>
        </w:rPr>
        <w:t> fingers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drag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and draw</w:t>
      </w:r>
      <w:r>
        <w:rPr>
          <w:color w:val="231F20"/>
        </w:rPr>
        <w:t> rectangle</w:t>
      </w:r>
      <w:r>
        <w:rPr>
          <w:color w:val="231F20"/>
          <w:spacing w:val="-1"/>
        </w:rPr>
        <w:t> on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screen</w:t>
      </w:r>
      <w:r>
        <w:rPr>
          <w:color w:val="231F20"/>
          <w:spacing w:val="-1"/>
        </w:rPr>
        <w:t> and it</w:t>
      </w:r>
      <w:r>
        <w:rPr>
          <w:color w:val="231F20"/>
        </w:rPr>
        <w:t> </w:t>
      </w:r>
      <w:r>
        <w:rPr>
          <w:color w:val="231F20"/>
          <w:spacing w:val="-1"/>
        </w:rPr>
        <w:t>will</w:t>
      </w:r>
      <w:r>
        <w:rPr>
          <w:color w:val="231F20"/>
        </w:rPr>
        <w:t> make</w:t>
      </w:r>
      <w:r>
        <w:rPr>
          <w:color w:val="231F20"/>
          <w:spacing w:val="-1"/>
        </w:rPr>
        <w:t> analysis</w:t>
      </w:r>
      <w:r>
        <w:rPr>
          <w:color w:val="231F20"/>
        </w:rPr>
        <w:t> 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highest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lowest</w:t>
      </w:r>
      <w:r>
        <w:rPr>
          <w:color w:val="231F20"/>
        </w:rPr>
        <w:t> temperature</w:t>
      </w:r>
      <w:r>
        <w:rPr>
          <w:color w:val="231F20"/>
          <w:spacing w:val="-1"/>
        </w:rPr>
        <w:t> in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rectangular</w:t>
      </w:r>
      <w:r>
        <w:rPr>
          <w:color w:val="231F20"/>
          <w:spacing w:val="-1"/>
        </w:rPr>
        <w:t> area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identify</w:t>
      </w:r>
      <w:r>
        <w:rPr>
          <w:color w:val="231F20"/>
          <w:spacing w:val="26"/>
        </w:rPr>
        <w:t> </w:t>
      </w:r>
      <w:r>
        <w:rPr>
          <w:color w:val="231F20"/>
        </w:rPr>
        <w:t>relevant</w:t>
      </w:r>
      <w:r>
        <w:rPr>
          <w:color w:val="231F20"/>
          <w:spacing w:val="-1"/>
        </w:rPr>
        <w:t> information</w:t>
      </w:r>
      <w:r>
        <w:rPr>
          <w:color w:val="231F20"/>
        </w:rPr>
        <w:t> </w:t>
      </w:r>
      <w:r>
        <w:rPr>
          <w:color w:val="231F20"/>
          <w:spacing w:val="-1"/>
        </w:rPr>
        <w:t>as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diagram: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spacing w:line="200" w:lineRule="atLeast"/>
        <w:ind w:left="2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62379" cy="960119"/>
            <wp:effectExtent l="0" t="0" r="0" b="0"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379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94"/>
        <w:ind w:left="28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Regional</w:t>
      </w:r>
      <w:r>
        <w:rPr>
          <w:rFonts w:ascii="Arial"/>
          <w:color w:val="231F20"/>
          <w:sz w:val="17"/>
        </w:rPr>
        <w:t> temperature</w:t>
      </w:r>
      <w:r>
        <w:rPr>
          <w:rFonts w:ascii="Arial"/>
          <w:color w:val="231F20"/>
          <w:spacing w:val="-1"/>
          <w:sz w:val="17"/>
        </w:rPr>
        <w:t> </w:t>
      </w:r>
      <w:r>
        <w:rPr>
          <w:rFonts w:ascii="Arial"/>
          <w:color w:val="231F20"/>
          <w:sz w:val="17"/>
        </w:rPr>
        <w:t>measurement</w:t>
      </w:r>
      <w:r>
        <w:rPr>
          <w:rFonts w:ascii="Arial"/>
          <w:color w:val="231F20"/>
          <w:spacing w:val="-1"/>
          <w:sz w:val="17"/>
        </w:rPr>
        <w:t> analysis</w:t>
      </w:r>
      <w:r>
        <w:rPr>
          <w:rFonts w:ascii="Arial"/>
          <w:sz w:val="17"/>
        </w:rPr>
      </w:r>
    </w:p>
    <w:p>
      <w:pPr>
        <w:pStyle w:val="Heading2"/>
        <w:numPr>
          <w:ilvl w:val="2"/>
          <w:numId w:val="8"/>
        </w:numPr>
        <w:tabs>
          <w:tab w:pos="542" w:val="left" w:leader="none"/>
        </w:tabs>
        <w:spacing w:line="240" w:lineRule="auto" w:before="53" w:after="0"/>
        <w:ind w:left="541" w:right="0" w:hanging="425"/>
        <w:jc w:val="left"/>
      </w:pPr>
      <w:bookmarkStart w:name="_TOC_250003" w:id="2"/>
      <w:r>
        <w:rPr>
          <w:color w:val="231F20"/>
        </w:rPr>
        <w:br w:type="column"/>
      </w:r>
      <w:r>
        <w:rPr>
          <w:color w:val="231F20"/>
          <w:spacing w:val="-1"/>
        </w:rPr>
        <w:t>Color</w:t>
      </w:r>
      <w:r>
        <w:rPr>
          <w:color w:val="231F20"/>
        </w:rPr>
        <w:t> Palette</w:t>
      </w:r>
      <w:bookmarkEnd w:id="2"/>
      <w:r>
        <w:rPr/>
      </w:r>
    </w:p>
    <w:p>
      <w:pPr>
        <w:spacing w:line="348" w:lineRule="auto" w:before="94"/>
        <w:ind w:left="116" w:right="9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231F20"/>
          <w:spacing w:val="-1"/>
          <w:sz w:val="17"/>
          <w:szCs w:val="17"/>
        </w:rPr>
        <w:t>Click</w:t>
      </w:r>
      <w:r>
        <w:rPr>
          <w:rFonts w:ascii="Arial" w:hAnsi="Arial" w:cs="Arial" w:eastAsia="Arial"/>
          <w:color w:val="231F20"/>
          <w:sz w:val="17"/>
          <w:szCs w:val="17"/>
        </w:rPr>
        <w:t> “</w:t>
      </w:r>
      <w:r>
        <w:rPr>
          <w:rFonts w:ascii="Arial" w:hAnsi="Arial" w:cs="Arial" w:eastAsia="Arial"/>
          <w:color w:val="231F20"/>
          <w:spacing w:val="-16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-16"/>
          <w:position w:val="-3"/>
          <w:sz w:val="17"/>
          <w:szCs w:val="17"/>
        </w:rPr>
        <w:drawing>
          <wp:inline distT="0" distB="0" distL="0" distR="0">
            <wp:extent cx="127275" cy="136100"/>
            <wp:effectExtent l="0" t="0" r="0" b="0"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75" cy="1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color w:val="231F20"/>
          <w:spacing w:val="-16"/>
          <w:position w:val="-3"/>
          <w:sz w:val="17"/>
          <w:szCs w:val="17"/>
        </w:rPr>
      </w:r>
      <w:r>
        <w:rPr>
          <w:rFonts w:ascii="Times New Roman" w:hAnsi="Times New Roman" w:cs="Times New Roman" w:eastAsia="Times New Roman"/>
          <w:color w:val="231F20"/>
          <w:spacing w:val="-16"/>
          <w:sz w:val="17"/>
          <w:szCs w:val="17"/>
        </w:rPr>
        <w:t> </w:t>
      </w:r>
      <w:r>
        <w:rPr>
          <w:rFonts w:ascii="Arial" w:hAnsi="Arial" w:cs="Arial" w:eastAsia="Arial"/>
          <w:color w:val="231F20"/>
          <w:sz w:val="17"/>
          <w:szCs w:val="17"/>
        </w:rPr>
        <w:t>”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 button</w:t>
      </w:r>
      <w:r>
        <w:rPr>
          <w:rFonts w:ascii="Arial" w:hAnsi="Arial" w:cs="Arial" w:eastAsia="Arial"/>
          <w:color w:val="231F20"/>
          <w:sz w:val="17"/>
          <w:szCs w:val="17"/>
        </w:rPr>
        <w:t> to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 pop</w:t>
      </w:r>
      <w:r>
        <w:rPr>
          <w:rFonts w:ascii="Arial" w:hAnsi="Arial" w:cs="Arial" w:eastAsia="Arial"/>
          <w:color w:val="231F20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out</w:t>
      </w:r>
      <w:r>
        <w:rPr>
          <w:rFonts w:ascii="Arial" w:hAnsi="Arial" w:cs="Arial" w:eastAsia="Arial"/>
          <w:color w:val="231F20"/>
          <w:sz w:val="17"/>
          <w:szCs w:val="17"/>
        </w:rPr>
        <w:t> the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 pallet</w:t>
      </w:r>
      <w:r>
        <w:rPr>
          <w:rFonts w:ascii="Arial" w:hAnsi="Arial" w:cs="Arial" w:eastAsia="Arial"/>
          <w:color w:val="231F20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interface and</w:t>
      </w:r>
      <w:r>
        <w:rPr>
          <w:rFonts w:ascii="Arial" w:hAnsi="Arial" w:cs="Arial" w:eastAsia="Arial"/>
          <w:color w:val="231F20"/>
          <w:sz w:val="17"/>
          <w:szCs w:val="17"/>
        </w:rPr>
        <w:t> you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 </w:t>
      </w:r>
      <w:r>
        <w:rPr>
          <w:rFonts w:ascii="Arial" w:hAnsi="Arial" w:cs="Arial" w:eastAsia="Arial"/>
          <w:color w:val="231F20"/>
          <w:sz w:val="17"/>
          <w:szCs w:val="17"/>
        </w:rPr>
        <w:t>may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 </w:t>
      </w:r>
      <w:r>
        <w:rPr>
          <w:rFonts w:ascii="Arial" w:hAnsi="Arial" w:cs="Arial" w:eastAsia="Arial"/>
          <w:color w:val="231F20"/>
          <w:sz w:val="17"/>
          <w:szCs w:val="17"/>
        </w:rPr>
        <w:t>switch</w:t>
      </w:r>
      <w:r>
        <w:rPr>
          <w:rFonts w:ascii="Arial" w:hAnsi="Arial" w:cs="Arial" w:eastAsia="Arial"/>
          <w:color w:val="231F20"/>
          <w:spacing w:val="28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among </w:t>
      </w:r>
      <w:r>
        <w:rPr>
          <w:rFonts w:ascii="Arial" w:hAnsi="Arial" w:cs="Arial" w:eastAsia="Arial"/>
          <w:color w:val="231F20"/>
          <w:sz w:val="17"/>
          <w:szCs w:val="17"/>
        </w:rPr>
        <w:t>6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 </w:t>
      </w:r>
      <w:r>
        <w:rPr>
          <w:rFonts w:ascii="Arial" w:hAnsi="Arial" w:cs="Arial" w:eastAsia="Arial"/>
          <w:color w:val="231F20"/>
          <w:sz w:val="17"/>
          <w:szCs w:val="17"/>
        </w:rPr>
        <w:t>types</w:t>
      </w:r>
      <w:r>
        <w:rPr>
          <w:rFonts w:ascii="Arial" w:hAnsi="Arial" w:cs="Arial" w:eastAsia="Arial"/>
          <w:color w:val="231F20"/>
          <w:spacing w:val="-2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of</w:t>
      </w:r>
      <w:r>
        <w:rPr>
          <w:rFonts w:ascii="Arial" w:hAnsi="Arial" w:cs="Arial" w:eastAsia="Arial"/>
          <w:color w:val="231F20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-1"/>
          <w:sz w:val="17"/>
          <w:szCs w:val="17"/>
        </w:rPr>
        <w:t>pallets.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2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62839" cy="947927"/>
            <wp:effectExtent l="0" t="0" r="0" b="0"/>
            <wp:docPr id="1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39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73"/>
        <w:ind w:left="2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z w:val="17"/>
        </w:rPr>
        <w:t>Palette</w:t>
      </w:r>
      <w:r>
        <w:rPr>
          <w:rFonts w:ascii="Arial"/>
          <w:color w:val="231F20"/>
          <w:spacing w:val="-1"/>
          <w:sz w:val="17"/>
        </w:rPr>
        <w:t> </w:t>
      </w:r>
      <w:r>
        <w:rPr>
          <w:rFonts w:ascii="Arial"/>
          <w:color w:val="231F20"/>
          <w:sz w:val="17"/>
        </w:rPr>
        <w:t>menu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0"/>
        <w:ind w:left="836" w:right="0" w:hanging="621"/>
        <w:jc w:val="left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display effect of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types</w:t>
      </w:r>
      <w:r>
        <w:rPr>
          <w:color w:val="231F20"/>
          <w:spacing w:val="-1"/>
        </w:rPr>
        <w:t> of pallets is</w:t>
      </w:r>
      <w:r>
        <w:rPr>
          <w:color w:val="231F20"/>
        </w:rPr>
        <w:t> </w:t>
      </w:r>
      <w:r>
        <w:rPr>
          <w:color w:val="231F20"/>
          <w:spacing w:val="-1"/>
        </w:rPr>
        <w:t>as </w:t>
      </w:r>
      <w:r>
        <w:rPr>
          <w:color w:val="231F20"/>
        </w:rPr>
        <w:t>follows: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tabs>
          <w:tab w:pos="2782" w:val="left" w:leader="none"/>
        </w:tabs>
        <w:spacing w:line="200" w:lineRule="atLeast"/>
        <w:ind w:left="2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526878" cy="1161288"/>
            <wp:effectExtent l="0" t="0" r="0" b="0"/>
            <wp:docPr id="1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78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522867" cy="1158240"/>
            <wp:effectExtent l="0" t="0" r="0" b="0"/>
            <wp:docPr id="1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67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3517" w:val="left" w:leader="none"/>
        </w:tabs>
        <w:spacing w:before="118"/>
        <w:ind w:left="8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z w:val="17"/>
        </w:rPr>
        <w:t>White</w:t>
      </w:r>
      <w:r>
        <w:rPr>
          <w:rFonts w:ascii="Arial"/>
          <w:color w:val="231F20"/>
          <w:spacing w:val="-1"/>
          <w:sz w:val="17"/>
        </w:rPr>
        <w:t> hot</w:t>
        <w:tab/>
      </w:r>
      <w:r>
        <w:rPr>
          <w:rFonts w:ascii="Arial"/>
          <w:color w:val="231F20"/>
          <w:sz w:val="17"/>
        </w:rPr>
        <w:t>Black</w:t>
      </w:r>
      <w:r>
        <w:rPr>
          <w:rFonts w:ascii="Arial"/>
          <w:color w:val="231F20"/>
          <w:spacing w:val="-1"/>
          <w:sz w:val="17"/>
        </w:rPr>
        <w:t> hot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21"/>
          <w:pgSz w:w="12480" w:h="7940" w:orient="landscape"/>
          <w:pgMar w:footer="366" w:header="0" w:top="520" w:bottom="560" w:left="420" w:right="420"/>
          <w:cols w:num="2" w:equalWidth="0">
            <w:col w:w="4972" w:space="1331"/>
            <w:col w:w="5337"/>
          </w:cols>
        </w:sectPr>
      </w:pPr>
    </w:p>
    <w:p>
      <w:pPr>
        <w:pStyle w:val="Heading2"/>
        <w:numPr>
          <w:ilvl w:val="2"/>
          <w:numId w:val="8"/>
        </w:numPr>
        <w:tabs>
          <w:tab w:pos="6713" w:val="left" w:leader="none"/>
        </w:tabs>
        <w:spacing w:line="240" w:lineRule="auto" w:before="53" w:after="0"/>
        <w:ind w:left="6712" w:right="0" w:hanging="423"/>
        <w:jc w:val="left"/>
      </w:pPr>
      <w:r>
        <w:rPr/>
        <w:pict>
          <v:shape style="position:absolute;margin-left:32.781139pt;margin-top:6.102911pt;width:119.926095pt;height:91.2114pt;mso-position-horizontal-relative:page;mso-position-vertical-relative:paragraph;z-index:1528" type="#_x0000_t75" stroked="false">
            <v:imagedata r:id="rId29" o:title=""/>
          </v:shape>
        </w:pict>
      </w:r>
      <w:r>
        <w:rPr/>
        <w:pict>
          <v:shape style="position:absolute;margin-left:161.114136pt;margin-top:8.147894pt;width:117.236619pt;height:89.165885pt;mso-position-horizontal-relative:page;mso-position-vertical-relative:paragraph;z-index:1552" type="#_x0000_t75" stroked="false">
            <v:imagedata r:id="rId30" o:title=""/>
          </v:shape>
        </w:pict>
      </w:r>
      <w:bookmarkStart w:name="_TOC_250002" w:id="3"/>
      <w:r>
        <w:rPr>
          <w:color w:val="231F20"/>
          <w:spacing w:val="-3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Measurements</w:t>
      </w:r>
      <w:r>
        <w:rPr>
          <w:color w:val="231F20"/>
          <w:spacing w:val="-2"/>
        </w:rPr>
        <w:t> </w:t>
      </w:r>
      <w:r>
        <w:rPr>
          <w:color w:val="231F20"/>
        </w:rPr>
        <w:t>Setting</w:t>
      </w:r>
      <w:bookmarkEnd w:id="3"/>
      <w:r>
        <w:rPr/>
      </w:r>
    </w:p>
    <w:p>
      <w:pPr>
        <w:pStyle w:val="BodyText"/>
        <w:spacing w:line="300" w:lineRule="exact" w:before="24"/>
        <w:ind w:left="6289" w:right="360"/>
        <w:jc w:val="left"/>
      </w:pPr>
      <w:r>
        <w:rPr>
          <w:color w:val="231F20"/>
          <w:spacing w:val="-1"/>
        </w:rPr>
        <w:t>Click</w:t>
      </w:r>
      <w:r>
        <w:rPr>
          <w:color w:val="231F20"/>
        </w:rPr>
        <w:t> “</w:t>
      </w:r>
      <w:r>
        <w:rPr>
          <w:color w:val="231F20"/>
          <w:spacing w:val="-24"/>
        </w:rPr>
        <w:t> </w:t>
      </w:r>
      <w:r>
        <w:rPr>
          <w:color w:val="231F20"/>
          <w:spacing w:val="-24"/>
          <w:position w:val="-2"/>
        </w:rPr>
        <w:drawing>
          <wp:inline distT="0" distB="0" distL="0" distR="0">
            <wp:extent cx="163806" cy="150434"/>
            <wp:effectExtent l="0" t="0" r="0" b="0"/>
            <wp:docPr id="1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06" cy="1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4"/>
          <w:position w:val="-2"/>
        </w:rPr>
      </w:r>
      <w:r>
        <w:rPr>
          <w:rFonts w:ascii="Times New Roman" w:hAnsi="Times New Roman" w:cs="Times New Roman" w:eastAsia="Times New Roman"/>
          <w:color w:val="231F20"/>
          <w:spacing w:val="-24"/>
        </w:rPr>
        <w:t> </w:t>
      </w:r>
      <w:r>
        <w:rPr>
          <w:color w:val="231F20"/>
        </w:rPr>
        <w:t>”</w:t>
      </w:r>
      <w:r>
        <w:rPr>
          <w:color w:val="231F20"/>
          <w:spacing w:val="-1"/>
        </w:rPr>
        <w:t> button</w:t>
      </w:r>
      <w:r>
        <w:rPr>
          <w:color w:val="231F20"/>
        </w:rPr>
        <w:t> to</w:t>
      </w:r>
      <w:r>
        <w:rPr>
          <w:color w:val="231F20"/>
          <w:spacing w:val="-1"/>
        </w:rPr>
        <w:t> pop</w:t>
      </w:r>
      <w:r>
        <w:rPr>
          <w:color w:val="231F20"/>
        </w:rPr>
        <w:t> </w:t>
      </w:r>
      <w:r>
        <w:rPr>
          <w:color w:val="231F20"/>
          <w:spacing w:val="-1"/>
        </w:rPr>
        <w:t>out</w:t>
      </w:r>
      <w:r>
        <w:rPr>
          <w:color w:val="231F20"/>
        </w:rPr>
        <w:t> temperature</w:t>
      </w:r>
      <w:r>
        <w:rPr>
          <w:color w:val="231F20"/>
          <w:spacing w:val="-2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</w:t>
      </w:r>
      <w:r>
        <w:rPr>
          <w:color w:val="231F20"/>
        </w:rPr>
        <w:t>setting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interface.</w:t>
      </w:r>
      <w:r>
        <w:rPr/>
      </w:r>
    </w:p>
    <w:p>
      <w:pPr>
        <w:spacing w:after="0" w:line="300" w:lineRule="exact"/>
        <w:jc w:val="left"/>
        <w:sectPr>
          <w:footerReference w:type="default" r:id="rId28"/>
          <w:pgSz w:w="12480" w:h="7940" w:orient="landscape"/>
          <w:pgMar w:footer="359" w:header="0" w:top="520" w:bottom="540" w:left="540" w:right="78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3313" w:val="left" w:leader="none"/>
        </w:tabs>
        <w:spacing w:before="0"/>
        <w:ind w:left="5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z w:val="17"/>
        </w:rPr>
        <w:t>Iron</w:t>
      </w:r>
      <w:r>
        <w:rPr>
          <w:rFonts w:ascii="Arial"/>
          <w:color w:val="231F20"/>
          <w:spacing w:val="-1"/>
          <w:sz w:val="17"/>
        </w:rPr>
        <w:t> </w:t>
      </w:r>
      <w:r>
        <w:rPr>
          <w:rFonts w:ascii="Arial"/>
          <w:color w:val="231F20"/>
          <w:sz w:val="17"/>
        </w:rPr>
        <w:t>rainbow</w:t>
        <w:tab/>
      </w:r>
      <w:r>
        <w:rPr>
          <w:rFonts w:ascii="Arial"/>
          <w:color w:val="231F20"/>
          <w:spacing w:val="-1"/>
          <w:sz w:val="17"/>
        </w:rPr>
        <w:t>Rainbow_HC</w:t>
      </w:r>
      <w:r>
        <w:rPr>
          <w:rFonts w:ascii="Arial"/>
          <w:sz w:val="17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tabs>
          <w:tab w:pos="2671" w:val="left" w:leader="none"/>
        </w:tabs>
        <w:spacing w:line="200" w:lineRule="atLeast"/>
        <w:ind w:left="1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490810" cy="1133856"/>
            <wp:effectExtent l="0" t="0" r="0" b="0"/>
            <wp:docPr id="2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1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490810" cy="1133856"/>
            <wp:effectExtent l="0" t="0" r="0" b="0"/>
            <wp:docPr id="2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1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3529" w:val="left" w:leader="none"/>
        </w:tabs>
        <w:spacing w:before="84"/>
        <w:ind w:left="9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1F20"/>
          <w:spacing w:val="-1"/>
          <w:sz w:val="17"/>
        </w:rPr>
        <w:t>Rainbow</w:t>
        <w:tab/>
      </w:r>
      <w:r>
        <w:rPr>
          <w:rFonts w:ascii="Arial"/>
          <w:color w:val="231F20"/>
          <w:sz w:val="17"/>
        </w:rPr>
        <w:t>Iron</w:t>
      </w:r>
      <w:r>
        <w:rPr>
          <w:rFonts w:ascii="Arial"/>
          <w:color w:val="231F20"/>
          <w:spacing w:val="-1"/>
          <w:sz w:val="17"/>
        </w:rPr>
        <w:t> gray</w:t>
      </w:r>
      <w:r>
        <w:rPr>
          <w:rFonts w:ascii="Arial"/>
          <w:sz w:val="17"/>
        </w:rPr>
      </w:r>
    </w:p>
    <w:p>
      <w:pPr>
        <w:spacing w:line="200" w:lineRule="atLeast"/>
        <w:ind w:left="150" w:right="0" w:firstLin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  <w:drawing>
          <wp:inline distT="0" distB="0" distL="0" distR="0">
            <wp:extent cx="793247" cy="1193291"/>
            <wp:effectExtent l="0" t="0" r="0" b="0"/>
            <wp:docPr id="2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47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303" w:val="left" w:leader="none"/>
        </w:tabs>
        <w:spacing w:line="240" w:lineRule="auto" w:before="0" w:after="0"/>
        <w:ind w:left="115" w:right="0" w:firstLine="0"/>
        <w:jc w:val="left"/>
      </w:pPr>
      <w:r>
        <w:rPr>
          <w:color w:val="231F20"/>
          <w:spacing w:val="-1"/>
        </w:rPr>
        <w:t>Correction: Correct</w:t>
      </w:r>
      <w:r>
        <w:rPr>
          <w:color w:val="231F20"/>
        </w:rPr>
        <w:t> the</w:t>
      </w:r>
      <w:r>
        <w:rPr>
          <w:color w:val="231F20"/>
          <w:spacing w:val="-1"/>
        </w:rPr>
        <w:t> error</w:t>
      </w:r>
      <w:r>
        <w:rPr>
          <w:color w:val="231F20"/>
        </w:rPr>
        <w:t> </w:t>
      </w:r>
      <w:r>
        <w:rPr>
          <w:color w:val="231F20"/>
          <w:spacing w:val="-1"/>
        </w:rPr>
        <w:t>of </w:t>
      </w:r>
      <w:r>
        <w:rPr>
          <w:color w:val="231F20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measurement;</w:t>
      </w:r>
      <w:r>
        <w:rPr/>
      </w:r>
    </w:p>
    <w:p>
      <w:pPr>
        <w:pStyle w:val="BodyText"/>
        <w:numPr>
          <w:ilvl w:val="0"/>
          <w:numId w:val="9"/>
        </w:numPr>
        <w:tabs>
          <w:tab w:pos="347" w:val="left" w:leader="none"/>
        </w:tabs>
        <w:spacing w:line="391" w:lineRule="auto" w:before="116" w:after="0"/>
        <w:ind w:left="115" w:right="128" w:firstLine="0"/>
        <w:jc w:val="left"/>
      </w:pPr>
      <w:r>
        <w:rPr>
          <w:color w:val="231F20"/>
          <w:spacing w:val="-1"/>
        </w:rPr>
        <w:t>Reflection: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temperature</w:t>
      </w:r>
      <w:r>
        <w:rPr>
          <w:color w:val="231F20"/>
          <w:spacing w:val="-1"/>
        </w:rPr>
        <w:t> of</w:t>
      </w:r>
      <w:r>
        <w:rPr>
          <w:color w:val="231F20"/>
        </w:rPr>
        <w:t> surrounding</w:t>
      </w:r>
      <w:r>
        <w:rPr>
          <w:color w:val="231F20"/>
          <w:spacing w:val="-1"/>
        </w:rPr>
        <w:t> objects </w:t>
      </w:r>
      <w:r>
        <w:rPr>
          <w:color w:val="231F20"/>
        </w:rPr>
        <w:t>reflected</w:t>
      </w:r>
      <w:r>
        <w:rPr>
          <w:color w:val="231F20"/>
          <w:spacing w:val="-1"/>
        </w:rPr>
        <w:t> on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target</w:t>
      </w:r>
      <w:r>
        <w:rPr>
          <w:color w:val="231F20"/>
          <w:spacing w:val="-1"/>
        </w:rPr>
        <w:t> object.</w:t>
      </w:r>
      <w:r>
        <w:rPr/>
      </w:r>
    </w:p>
    <w:p>
      <w:pPr>
        <w:pStyle w:val="BodyText"/>
        <w:numPr>
          <w:ilvl w:val="0"/>
          <w:numId w:val="9"/>
        </w:numPr>
        <w:tabs>
          <w:tab w:pos="294" w:val="left" w:leader="none"/>
        </w:tabs>
        <w:spacing w:line="240" w:lineRule="auto" w:before="3" w:after="0"/>
        <w:ind w:left="293" w:right="0" w:hanging="178"/>
        <w:jc w:val="left"/>
      </w:pPr>
      <w:r>
        <w:rPr>
          <w:color w:val="231F20"/>
        </w:rPr>
        <w:t>Amb</w:t>
      </w:r>
      <w:r>
        <w:rPr>
          <w:color w:val="231F20"/>
          <w:spacing w:val="-2"/>
        </w:rPr>
        <w:t> </w:t>
      </w:r>
      <w:r>
        <w:rPr>
          <w:color w:val="231F20"/>
        </w:rPr>
        <w:t>temp: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environmental </w:t>
      </w:r>
      <w:r>
        <w:rPr>
          <w:color w:val="231F20"/>
        </w:rPr>
        <w:t>temperature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</w:t>
      </w:r>
      <w:r>
        <w:rPr>
          <w:color w:val="231F20"/>
          <w:spacing w:val="-2"/>
        </w:rPr>
        <w:t> </w:t>
      </w:r>
      <w:r>
        <w:rPr>
          <w:color w:val="231F20"/>
        </w:rPr>
        <w:t>target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object;</w:t>
      </w:r>
      <w:r>
        <w:rPr/>
      </w:r>
    </w:p>
    <w:p>
      <w:pPr>
        <w:pStyle w:val="BodyText"/>
        <w:numPr>
          <w:ilvl w:val="0"/>
          <w:numId w:val="9"/>
        </w:numPr>
        <w:tabs>
          <w:tab w:pos="303" w:val="left" w:leader="none"/>
        </w:tabs>
        <w:spacing w:line="240" w:lineRule="auto" w:before="116" w:after="0"/>
        <w:ind w:left="302" w:right="0" w:hanging="187"/>
        <w:jc w:val="left"/>
      </w:pPr>
      <w:r>
        <w:rPr>
          <w:color w:val="231F20"/>
          <w:spacing w:val="-1"/>
        </w:rPr>
        <w:t>Humidity: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atmospheric</w:t>
      </w:r>
      <w:r>
        <w:rPr>
          <w:color w:val="231F20"/>
        </w:rPr>
        <w:t> temperature</w:t>
      </w:r>
      <w:r>
        <w:rPr>
          <w:color w:val="231F20"/>
          <w:spacing w:val="-1"/>
        </w:rPr>
        <w:t> of</w:t>
      </w:r>
      <w:r>
        <w:rPr>
          <w:color w:val="231F20"/>
        </w:rPr>
        <w:t> the</w:t>
      </w:r>
      <w:r>
        <w:rPr>
          <w:color w:val="231F20"/>
          <w:spacing w:val="-2"/>
        </w:rPr>
        <w:t> </w:t>
      </w:r>
      <w:r>
        <w:rPr>
          <w:color w:val="231F20"/>
        </w:rPr>
        <w:t>target</w:t>
      </w:r>
      <w:r>
        <w:rPr>
          <w:color w:val="231F20"/>
          <w:spacing w:val="-1"/>
        </w:rPr>
        <w:t> object;</w:t>
      </w:r>
      <w:r>
        <w:rPr/>
      </w:r>
    </w:p>
    <w:p>
      <w:pPr>
        <w:pStyle w:val="BodyText"/>
        <w:numPr>
          <w:ilvl w:val="0"/>
          <w:numId w:val="9"/>
        </w:numPr>
        <w:tabs>
          <w:tab w:pos="303" w:val="left" w:leader="none"/>
        </w:tabs>
        <w:spacing w:line="240" w:lineRule="auto" w:before="116" w:after="0"/>
        <w:ind w:left="302" w:right="0" w:hanging="187"/>
        <w:jc w:val="left"/>
      </w:pPr>
      <w:r>
        <w:rPr>
          <w:color w:val="231F20"/>
        </w:rPr>
        <w:t>Emissivity:</w:t>
      </w:r>
      <w:r>
        <w:rPr>
          <w:color w:val="231F20"/>
          <w:spacing w:val="-2"/>
        </w:rPr>
        <w:t> </w:t>
      </w:r>
      <w:r>
        <w:rPr>
          <w:color w:val="231F20"/>
        </w:rPr>
        <w:t>Emissivity</w:t>
      </w:r>
      <w:r>
        <w:rPr>
          <w:color w:val="231F20"/>
          <w:spacing w:val="-1"/>
        </w:rPr>
        <w:t> of</w:t>
      </w:r>
      <w:r>
        <w:rPr>
          <w:color w:val="231F20"/>
        </w:rPr>
        <w:t> the</w:t>
      </w:r>
      <w:r>
        <w:rPr>
          <w:color w:val="231F20"/>
          <w:spacing w:val="-2"/>
        </w:rPr>
        <w:t> </w:t>
      </w:r>
      <w:r>
        <w:rPr>
          <w:color w:val="231F20"/>
        </w:rPr>
        <w:t>target</w:t>
      </w:r>
      <w:r>
        <w:rPr>
          <w:color w:val="231F20"/>
          <w:spacing w:val="-1"/>
        </w:rPr>
        <w:t> object;</w:t>
      </w:r>
      <w:r>
        <w:rPr/>
      </w:r>
    </w:p>
    <w:p>
      <w:pPr>
        <w:pStyle w:val="BodyText"/>
        <w:numPr>
          <w:ilvl w:val="0"/>
          <w:numId w:val="9"/>
        </w:numPr>
        <w:tabs>
          <w:tab w:pos="303" w:val="left" w:leader="none"/>
        </w:tabs>
        <w:spacing w:line="391" w:lineRule="auto" w:before="116" w:after="0"/>
        <w:ind w:left="115" w:right="102" w:firstLine="0"/>
        <w:jc w:val="left"/>
      </w:pPr>
      <w:r>
        <w:rPr>
          <w:color w:val="231F20"/>
          <w:spacing w:val="-1"/>
        </w:rPr>
        <w:t>Distance: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distance</w:t>
      </w:r>
      <w:r>
        <w:rPr>
          <w:color w:val="231F20"/>
        </w:rPr>
        <w:t> </w:t>
      </w:r>
      <w:r>
        <w:rPr>
          <w:color w:val="231F20"/>
          <w:spacing w:val="-1"/>
        </w:rPr>
        <w:t>between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thermal</w:t>
      </w:r>
      <w:r>
        <w:rPr>
          <w:color w:val="231F20"/>
          <w:spacing w:val="-1"/>
        </w:rPr>
        <w:t> infrared</w:t>
      </w:r>
      <w:r>
        <w:rPr>
          <w:color w:val="231F20"/>
        </w:rPr>
        <w:t> </w:t>
      </w:r>
      <w:r>
        <w:rPr>
          <w:color w:val="231F20"/>
          <w:spacing w:val="-1"/>
        </w:rPr>
        <w:t>imager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target</w:t>
      </w:r>
      <w:r>
        <w:rPr>
          <w:color w:val="231F20"/>
          <w:spacing w:val="-1"/>
        </w:rPr>
        <w:t> object.</w:t>
      </w:r>
      <w:r>
        <w:rPr/>
      </w:r>
    </w:p>
    <w:p>
      <w:pPr>
        <w:spacing w:after="0" w:line="391" w:lineRule="auto"/>
        <w:jc w:val="left"/>
        <w:sectPr>
          <w:type w:val="continuous"/>
          <w:pgSz w:w="12480" w:h="7940" w:orient="landscape"/>
          <w:pgMar w:top="600" w:bottom="280" w:left="540" w:right="780"/>
          <w:cols w:num="2" w:equalWidth="0">
            <w:col w:w="5028" w:space="1168"/>
            <w:col w:w="4964"/>
          </w:cols>
        </w:sectPr>
      </w:pPr>
    </w:p>
    <w:p>
      <w:pPr>
        <w:pStyle w:val="Heading2"/>
        <w:numPr>
          <w:ilvl w:val="2"/>
          <w:numId w:val="8"/>
        </w:numPr>
        <w:tabs>
          <w:tab w:pos="526" w:val="left" w:leader="none"/>
        </w:tabs>
        <w:spacing w:line="240" w:lineRule="auto" w:before="52" w:after="0"/>
        <w:ind w:left="525" w:right="0" w:hanging="425"/>
        <w:jc w:val="left"/>
      </w:pPr>
      <w:bookmarkStart w:name="_TOC_250001" w:id="4"/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Settings</w:t>
      </w:r>
      <w:bookmarkEnd w:id="4"/>
      <w:r>
        <w:rPr/>
      </w:r>
    </w:p>
    <w:p>
      <w:pPr>
        <w:pStyle w:val="BodyText"/>
        <w:spacing w:line="240" w:lineRule="auto" w:before="68"/>
        <w:ind w:left="100" w:right="0"/>
        <w:jc w:val="left"/>
      </w:pPr>
      <w:r>
        <w:rPr>
          <w:color w:val="231F20"/>
          <w:spacing w:val="-1"/>
        </w:rPr>
        <w:t>Click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“</w:t>
      </w:r>
      <w:r>
        <w:rPr>
          <w:color w:val="231F20"/>
          <w:spacing w:val="14"/>
        </w:rPr>
        <w:t> </w:t>
      </w:r>
      <w:r>
        <w:rPr>
          <w:color w:val="231F20"/>
          <w:spacing w:val="14"/>
          <w:position w:val="-2"/>
        </w:rPr>
        <w:drawing>
          <wp:inline distT="0" distB="0" distL="0" distR="0">
            <wp:extent cx="146703" cy="141813"/>
            <wp:effectExtent l="0" t="0" r="0" b="0"/>
            <wp:docPr id="2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3" cy="1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4"/>
          <w:position w:val="-2"/>
        </w:rPr>
      </w:r>
      <w:r>
        <w:rPr>
          <w:rFonts w:ascii="Times New Roman" w:hAnsi="Times New Roman" w:cs="Times New Roman" w:eastAsia="Times New Roman"/>
          <w:color w:val="231F20"/>
          <w:spacing w:val="14"/>
        </w:rPr>
        <w:t>   </w:t>
      </w:r>
      <w:r>
        <w:rPr>
          <w:color w:val="231F20"/>
        </w:rPr>
        <w:t>”</w:t>
      </w:r>
      <w:r>
        <w:rPr>
          <w:color w:val="231F20"/>
          <w:spacing w:val="-1"/>
        </w:rPr>
        <w:t> button</w:t>
      </w:r>
      <w:r>
        <w:rPr>
          <w:color w:val="231F20"/>
        </w:rPr>
        <w:t> to</w:t>
      </w:r>
      <w:r>
        <w:rPr>
          <w:color w:val="231F20"/>
          <w:spacing w:val="-1"/>
        </w:rPr>
        <w:t> pop</w:t>
      </w:r>
      <w:r>
        <w:rPr>
          <w:color w:val="231F20"/>
        </w:rPr>
        <w:t> </w:t>
      </w:r>
      <w:r>
        <w:rPr>
          <w:color w:val="231F20"/>
          <w:spacing w:val="-1"/>
        </w:rPr>
        <w:t>out</w:t>
      </w:r>
      <w:r>
        <w:rPr>
          <w:color w:val="231F20"/>
        </w:rPr>
        <w:t> the</w:t>
      </w:r>
      <w:r>
        <w:rPr>
          <w:color w:val="231F20"/>
          <w:spacing w:val="-2"/>
        </w:rPr>
        <w:t> </w:t>
      </w:r>
      <w:r>
        <w:rPr>
          <w:color w:val="231F20"/>
        </w:rPr>
        <w:t>setting</w:t>
      </w:r>
      <w:r>
        <w:rPr>
          <w:color w:val="231F20"/>
          <w:spacing w:val="-1"/>
        </w:rPr>
        <w:t> interface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69247" cy="1456182"/>
            <wp:effectExtent l="0" t="0" r="0" b="0"/>
            <wp:docPr id="2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47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305" w:val="left" w:leader="none"/>
        </w:tabs>
        <w:spacing w:line="240" w:lineRule="auto" w:before="198" w:after="0"/>
        <w:ind w:left="120" w:right="0" w:firstLine="0"/>
        <w:jc w:val="left"/>
      </w:pPr>
      <w:r>
        <w:rPr>
          <w:color w:val="231F20"/>
          <w:spacing w:val="-3"/>
        </w:rPr>
        <w:t>Temperature</w:t>
      </w:r>
      <w:r>
        <w:rPr>
          <w:color w:val="231F20"/>
          <w:spacing w:val="-1"/>
        </w:rPr>
        <w:t> units:</w:t>
      </w:r>
      <w:r>
        <w:rPr>
          <w:color w:val="231F20"/>
        </w:rPr>
        <w:t> Select</w:t>
      </w:r>
      <w:r>
        <w:rPr>
          <w:color w:val="231F20"/>
          <w:spacing w:val="-1"/>
        </w:rPr>
        <w:t> </w:t>
      </w:r>
      <w:r>
        <w:rPr>
          <w:color w:val="231F20"/>
        </w:rPr>
        <w:t>Fahrenheit</w:t>
      </w:r>
      <w:r>
        <w:rPr>
          <w:color w:val="231F20"/>
          <w:spacing w:val="-1"/>
        </w:rPr>
        <w:t> degree</w:t>
      </w:r>
      <w:r>
        <w:rPr>
          <w:color w:val="231F20"/>
        </w:rPr>
        <w:t> </w:t>
      </w:r>
      <w:r>
        <w:rPr>
          <w:color w:val="231F20"/>
          <w:spacing w:val="-1"/>
        </w:rPr>
        <w:t>or</w:t>
      </w:r>
      <w:r>
        <w:rPr>
          <w:color w:val="231F20"/>
        </w:rPr>
        <w:t> </w:t>
      </w:r>
      <w:r>
        <w:rPr>
          <w:color w:val="231F20"/>
          <w:spacing w:val="-1"/>
        </w:rPr>
        <w:t>degree</w:t>
      </w:r>
      <w:r>
        <w:rPr>
          <w:color w:val="231F20"/>
        </w:rPr>
        <w:t> centigrade;</w:t>
      </w:r>
      <w:r>
        <w:rPr/>
      </w:r>
    </w:p>
    <w:p>
      <w:pPr>
        <w:pStyle w:val="BodyText"/>
        <w:numPr>
          <w:ilvl w:val="0"/>
          <w:numId w:val="10"/>
        </w:numPr>
        <w:tabs>
          <w:tab w:pos="305" w:val="left" w:leader="none"/>
        </w:tabs>
        <w:spacing w:line="389" w:lineRule="auto" w:before="116" w:after="0"/>
        <w:ind w:left="120" w:right="306" w:firstLine="0"/>
        <w:jc w:val="left"/>
        <w:rPr>
          <w:rFonts w:ascii="黑体" w:hAnsi="黑体" w:cs="黑体" w:eastAsia="黑体"/>
          <w:sz w:val="13"/>
          <w:szCs w:val="13"/>
        </w:rPr>
      </w:pPr>
      <w:r>
        <w:rPr>
          <w:color w:val="231F20"/>
          <w:spacing w:val="-3"/>
        </w:rPr>
        <w:t>Temperature</w:t>
      </w:r>
      <w:r>
        <w:rPr>
          <w:color w:val="231F20"/>
          <w:spacing w:val="-1"/>
        </w:rPr>
        <w:t> Range: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infrared</w:t>
      </w:r>
      <w:r>
        <w:rPr>
          <w:color w:val="231F20"/>
        </w:rPr>
        <w:t> thermal</w:t>
      </w:r>
      <w:r>
        <w:rPr>
          <w:color w:val="231F20"/>
          <w:spacing w:val="-1"/>
        </w:rPr>
        <w:t> imager</w:t>
      </w:r>
      <w:r>
        <w:rPr>
          <w:color w:val="231F20"/>
        </w:rPr>
        <w:t> supports</w:t>
      </w:r>
      <w:r>
        <w:rPr>
          <w:color w:val="231F20"/>
          <w:spacing w:val="-1"/>
        </w:rPr>
        <w:t> </w:t>
      </w:r>
      <w:r>
        <w:rPr>
          <w:color w:val="231F20"/>
        </w:rPr>
        <w:t>two</w:t>
      </w:r>
      <w:r>
        <w:rPr>
          <w:color w:val="231F20"/>
          <w:spacing w:val="30"/>
        </w:rPr>
        <w:t> </w:t>
      </w:r>
      <w:r>
        <w:rPr>
          <w:color w:val="231F20"/>
        </w:rPr>
        <w:t>temperature</w:t>
      </w:r>
      <w:r>
        <w:rPr>
          <w:color w:val="231F20"/>
          <w:spacing w:val="-2"/>
        </w:rPr>
        <w:t> </w:t>
      </w:r>
      <w:r>
        <w:rPr>
          <w:color w:val="231F20"/>
        </w:rPr>
        <w:t>measurement</w:t>
      </w:r>
      <w:r>
        <w:rPr>
          <w:color w:val="231F20"/>
          <w:spacing w:val="-1"/>
        </w:rPr>
        <w:t> </w:t>
      </w:r>
      <w:r>
        <w:rPr>
          <w:color w:val="231F20"/>
        </w:rPr>
        <w:t>scopes</w:t>
      </w:r>
      <w:r>
        <w:rPr>
          <w:color w:val="231F20"/>
          <w:spacing w:val="-1"/>
        </w:rPr>
        <w:t> of</w:t>
      </w:r>
      <w:r>
        <w:rPr>
          <w:color w:val="231F20"/>
        </w:rPr>
        <w:t> </w:t>
      </w:r>
      <w:r>
        <w:rPr>
          <w:rFonts w:ascii="黑体" w:hAnsi="黑体" w:cs="黑体" w:eastAsia="黑体"/>
          <w:color w:val="231F20"/>
          <w:sz w:val="13"/>
          <w:szCs w:val="13"/>
        </w:rPr>
        <w:t>-20℃-120℃</w:t>
      </w:r>
      <w:r>
        <w:rPr>
          <w:rFonts w:ascii="黑体" w:hAnsi="黑体" w:cs="黑体" w:eastAsia="黑体"/>
          <w:color w:val="231F20"/>
          <w:spacing w:val="-1"/>
          <w:sz w:val="13"/>
          <w:szCs w:val="13"/>
        </w:rPr>
        <w:t> </w:t>
      </w:r>
      <w:r>
        <w:rPr>
          <w:rFonts w:ascii="黑体" w:hAnsi="黑体" w:cs="黑体" w:eastAsia="黑体"/>
          <w:color w:val="231F20"/>
          <w:sz w:val="13"/>
          <w:szCs w:val="13"/>
        </w:rPr>
        <w:t>and -20℃-400℃</w:t>
      </w:r>
      <w:r>
        <w:rPr>
          <w:rFonts w:ascii="黑体" w:hAnsi="黑体" w:cs="黑体" w:eastAsia="黑体"/>
          <w:sz w:val="13"/>
          <w:szCs w:val="13"/>
        </w:rPr>
      </w:r>
    </w:p>
    <w:p>
      <w:pPr>
        <w:pStyle w:val="BodyText"/>
        <w:numPr>
          <w:ilvl w:val="0"/>
          <w:numId w:val="10"/>
        </w:numPr>
        <w:tabs>
          <w:tab w:pos="308" w:val="left" w:leader="none"/>
        </w:tabs>
        <w:spacing w:line="391" w:lineRule="auto" w:before="5" w:after="0"/>
        <w:ind w:left="120" w:right="0" w:firstLine="0"/>
        <w:jc w:val="left"/>
      </w:pPr>
      <w:r>
        <w:rPr>
          <w:color w:val="231F20"/>
          <w:spacing w:val="-1"/>
        </w:rPr>
        <w:t>Local Camera:</w:t>
      </w:r>
      <w:r>
        <w:rPr>
          <w:color w:val="231F20"/>
        </w:rPr>
        <w:t> you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select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open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close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mobile</w:t>
      </w:r>
      <w:r>
        <w:rPr>
          <w:color w:val="231F20"/>
          <w:spacing w:val="-1"/>
        </w:rPr>
        <w:t> phone</w:t>
      </w:r>
      <w:r>
        <w:rPr>
          <w:color w:val="231F20"/>
          <w:spacing w:val="24"/>
        </w:rPr>
        <w:t> </w:t>
      </w:r>
      <w:r>
        <w:rPr>
          <w:color w:val="231F20"/>
        </w:rPr>
        <w:t>camera;</w:t>
      </w:r>
      <w:r>
        <w:rPr/>
      </w:r>
    </w:p>
    <w:p>
      <w:pPr>
        <w:pStyle w:val="BodyText"/>
        <w:numPr>
          <w:ilvl w:val="0"/>
          <w:numId w:val="10"/>
        </w:numPr>
        <w:tabs>
          <w:tab w:pos="308" w:val="left" w:leader="none"/>
        </w:tabs>
        <w:spacing w:line="240" w:lineRule="auto" w:before="3" w:after="0"/>
        <w:ind w:left="307" w:right="0" w:hanging="187"/>
        <w:jc w:val="left"/>
      </w:pPr>
      <w:r>
        <w:rPr>
          <w:color w:val="231F20"/>
          <w:spacing w:val="-1"/>
        </w:rPr>
        <w:t>Language:</w:t>
      </w:r>
      <w:r>
        <w:rPr>
          <w:color w:val="231F20"/>
        </w:rPr>
        <w:t> select</w:t>
      </w:r>
      <w:r>
        <w:rPr>
          <w:color w:val="231F20"/>
          <w:spacing w:val="-1"/>
        </w:rPr>
        <w:t> Chinese</w:t>
      </w:r>
      <w:r>
        <w:rPr>
          <w:color w:val="231F20"/>
        </w:rPr>
        <w:t> </w:t>
      </w:r>
      <w:r>
        <w:rPr>
          <w:color w:val="231F20"/>
          <w:spacing w:val="-1"/>
        </w:rPr>
        <w:t>or</w:t>
      </w:r>
      <w:r>
        <w:rPr>
          <w:color w:val="231F20"/>
        </w:rPr>
        <w:t> English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Heading1"/>
        <w:spacing w:line="240" w:lineRule="auto"/>
        <w:ind w:left="100" w:right="0"/>
        <w:jc w:val="left"/>
      </w:pPr>
      <w:r>
        <w:rPr/>
        <w:pict>
          <v:shape style="position:absolute;margin-left:341.110992pt;margin-top:22.342463pt;width:255.3pt;height:233.7pt;mso-position-horizontal-relative:page;mso-position-vertical-relative:paragraph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7"/>
                    <w:gridCol w:w="2771"/>
                  </w:tblGrid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Infrared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 image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resolution: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384x288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Detector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type: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Uncooled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infrared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focal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plane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detection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Temperature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range: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-20 °C ~ 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pacing w:val="-1"/>
                            <w:sz w:val="13"/>
                            <w:szCs w:val="13"/>
                          </w:rPr>
                          <w:t>400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 °C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Temperature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measurement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accuracy: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±3°C 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pacing w:val="-1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 ±3%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Lens: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13mm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Working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Wavelength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Range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8 – 14μm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Cell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spacing: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13"/>
                          </w:rPr>
                          <w:t>17μm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NETD: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≤ 60 mK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Frame rate: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25Hz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Temperature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Measurement: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Maximum / Minimum /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Center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Value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Temperature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Calibration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Manual /</w:t>
                        </w:r>
                        <w:r>
                          <w:rPr>
                            <w:rFonts w:ascii="Arial"/>
                            <w:color w:val="231F20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Automatic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Temperature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Output: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Real-time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Output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Image Enhancement: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Multi-level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Detail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Enhancement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Image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Calibration: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Shutter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Calibration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Palette: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White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hot,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Black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hot,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Rainbow,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other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pseudo-color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boards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Video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Recording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/ Photo: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Support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Operating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 Temperature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Range: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-10°C to 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pacing w:val="-1"/>
                            <w:sz w:val="13"/>
                            <w:szCs w:val="13"/>
                          </w:rPr>
                          <w:t>50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 °C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Storage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 Temperature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Range: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-20 °C to 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pacing w:val="-1"/>
                            <w:sz w:val="13"/>
                            <w:szCs w:val="13"/>
                          </w:rPr>
                          <w:t>60</w:t>
                        </w:r>
                        <w:r>
                          <w:rPr>
                            <w:rFonts w:ascii="Arial" w:hAnsi="Arial" w:cs="Arial" w:eastAsia="Arial"/>
                            <w:color w:val="231F20"/>
                            <w:sz w:val="13"/>
                            <w:szCs w:val="13"/>
                          </w:rPr>
                          <w:t> °C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Interface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Type: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Type-C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Tnterface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Voltage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Supply 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3.8~5.5V</w:t>
                        </w: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13"/>
                          </w:rPr>
                          <w:t>DC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Size: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49.5*36.1*29.3mm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317" w:type="dxa"/>
                        <w:tcBorders>
                          <w:top w:val="single" w:sz="5" w:space="0" w:color="6D6E71"/>
                          <w:left w:val="nil" w:sz="6" w:space="0" w:color="auto"/>
                          <w:bottom w:val="single" w:sz="5" w:space="0" w:color="6D6E71"/>
                          <w:right w:val="single" w:sz="5" w:space="0" w:color="6D6E71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3"/>
                          </w:rPr>
                          <w:t>Weight: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1" w:type="dxa"/>
                        <w:tcBorders>
                          <w:top w:val="single" w:sz="5" w:space="0" w:color="6D6E71"/>
                          <w:left w:val="single" w:sz="5" w:space="0" w:color="6D6E71"/>
                          <w:bottom w:val="single" w:sz="5" w:space="0" w:color="6D6E7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3"/>
                          </w:rPr>
                          <w:t>45g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_TOC_250000" w:id="5"/>
      <w:r>
        <w:rPr>
          <w:color w:val="231F20"/>
          <w:spacing w:val="-1"/>
        </w:rPr>
        <w:t>5.</w:t>
      </w:r>
      <w:r>
        <w:rPr>
          <w:color w:val="231F20"/>
          <w:spacing w:val="-28"/>
        </w:rPr>
        <w:t>T</w:t>
      </w:r>
      <w:r>
        <w:rPr>
          <w:color w:val="231F20"/>
          <w:spacing w:val="-1"/>
        </w:rPr>
        <w:t>echnica</w:t>
      </w:r>
      <w:r>
        <w:rPr>
          <w:color w:val="231F20"/>
        </w:rPr>
        <w:t>l</w:t>
      </w:r>
      <w:r>
        <w:rPr>
          <w:color w:val="231F20"/>
          <w:spacing w:val="-3"/>
        </w:rPr>
        <w:t> </w:t>
      </w:r>
      <w:r>
        <w:rPr>
          <w:color w:val="231F20"/>
        </w:rPr>
        <w:t>Parameters</w:t>
      </w:r>
      <w:bookmarkEnd w:id="5"/>
      <w:r>
        <w:rPr/>
      </w:r>
    </w:p>
    <w:sectPr>
      <w:footerReference w:type="default" r:id="rId35"/>
      <w:pgSz w:w="12480" w:h="7940" w:orient="landscape"/>
      <w:pgMar w:footer="359" w:header="0" w:top="520" w:bottom="540" w:left="620" w:right="440"/>
      <w:cols w:num="2" w:equalWidth="0">
        <w:col w:w="5039" w:space="1143"/>
        <w:col w:w="523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黑体">
    <w:altName w:val="黑体"/>
    <w:charset w:val="86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0.822296pt;margin-top:366.964691pt;width:15.85pt;height:11.5pt;mso-position-horizontal-relative:page;mso-position-vertical-relative:page;z-index:-21064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-1-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8.193405pt;margin-top:367.552094pt;width:15.85pt;height:11.5pt;mso-position-horizontal-relative:page;mso-position-vertical-relative:page;z-index:-21040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-2-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246399pt;margin-top:367.552094pt;width:15.85pt;height:11.5pt;mso-position-horizontal-relative:page;mso-position-vertical-relative:page;z-index:-21016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-3-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9.105499pt;margin-top:367.552094pt;width:15.85pt;height:11.5pt;mso-position-horizontal-relative:page;mso-position-vertical-relative:page;z-index:-20992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-4-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0.821716pt;margin-top:367.552094pt;width:15.85pt;height:11.5pt;mso-position-horizontal-relative:page;mso-position-vertical-relative:page;z-index:-20968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-5-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7.1987pt;margin-top:367.882202pt;width:15.85pt;height:11.5pt;mso-position-horizontal-relative:page;mso-position-vertical-relative:page;z-index:-20944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-6-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228088pt;margin-top:367.882202pt;width:15.85pt;height:11.5pt;mso-position-horizontal-relative:page;mso-position-vertical-relative:page;z-index:-20920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-7-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9.1064pt;margin-top:367.882202pt;width:15.85pt;height:11.5pt;mso-position-horizontal-relative:page;mso-position-vertical-relative:page;z-index:-20896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-8-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1.527313pt;margin-top:367.882202pt;width:15.85pt;height:11.5pt;mso-position-horizontal-relative:page;mso-position-vertical-relative:page;z-index:-20872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-9-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7.1987pt;margin-top:367.88269pt;width:20.45pt;height:11.5pt;mso-position-horizontal-relative:page;mso-position-vertical-relative:page;z-index:-20848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-10-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228088pt;margin-top:367.88269pt;width:20.45pt;height:11.5pt;mso-position-horizontal-relative:page;mso-position-vertical-relative:page;z-index:-20824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黑体" w:hAnsi="黑体" w:cs="黑体" w:eastAsia="黑体"/>
                    <w:sz w:val="19"/>
                    <w:szCs w:val="19"/>
                  </w:rPr>
                </w:pPr>
                <w:r>
                  <w:rPr>
                    <w:rFonts w:ascii="黑体"/>
                    <w:color w:val="231F20"/>
                    <w:sz w:val="19"/>
                  </w:rPr>
                  <w:t>-11-</w:t>
                </w:r>
                <w:r>
                  <w:rPr>
                    <w:rFonts w:ascii="黑体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)"/>
      <w:lvlJc w:val="left"/>
      <w:pPr>
        <w:ind w:left="120" w:hanging="184"/>
        <w:jc w:val="left"/>
      </w:pPr>
      <w:rPr>
        <w:rFonts w:hint="default" w:ascii="Arial" w:hAnsi="Arial" w:eastAsia="Arial"/>
        <w:color w:val="231F20"/>
        <w:spacing w:val="-1"/>
        <w:sz w:val="16"/>
        <w:szCs w:val="16"/>
      </w:rPr>
    </w:lvl>
    <w:lvl w:ilvl="1">
      <w:start w:val="1"/>
      <w:numFmt w:val="bullet"/>
      <w:lvlText w:val="•"/>
      <w:lvlJc w:val="left"/>
      <w:pPr>
        <w:ind w:left="612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4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5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7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9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71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3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4" w:hanging="184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5" w:hanging="187"/>
        <w:jc w:val="left"/>
      </w:pPr>
      <w:rPr>
        <w:rFonts w:hint="default" w:ascii="Arial" w:hAnsi="Arial" w:eastAsia="Arial"/>
        <w:color w:val="231F20"/>
        <w:spacing w:val="-1"/>
        <w:sz w:val="16"/>
        <w:szCs w:val="16"/>
      </w:rPr>
    </w:lvl>
    <w:lvl w:ilvl="1">
      <w:start w:val="1"/>
      <w:numFmt w:val="bullet"/>
      <w:lvlText w:val="•"/>
      <w:lvlJc w:val="left"/>
      <w:pPr>
        <w:ind w:left="599" w:hanging="1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83" w:hanging="1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7" w:hanging="1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1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6" w:hanging="1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0" w:hanging="1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4" w:hanging="1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88" w:hanging="187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541" w:hanging="42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1" w:hanging="426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541" w:hanging="426"/>
        <w:jc w:val="right"/>
      </w:pPr>
      <w:rPr>
        <w:rFonts w:hint="default" w:ascii="Arial" w:hAnsi="Arial" w:eastAsia="Arial"/>
        <w:color w:val="231F20"/>
        <w:spacing w:val="-1"/>
        <w:sz w:val="17"/>
        <w:szCs w:val="17"/>
      </w:rPr>
    </w:lvl>
    <w:lvl w:ilvl="3">
      <w:start w:val="1"/>
      <w:numFmt w:val="bullet"/>
      <w:lvlText w:val="•"/>
      <w:lvlJc w:val="left"/>
      <w:pPr>
        <w:ind w:left="1978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35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14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3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1" w:hanging="426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68" w:hanging="232"/>
        <w:jc w:val="left"/>
      </w:pPr>
      <w:rPr>
        <w:rFonts w:hint="default" w:ascii="Arial" w:hAnsi="Arial" w:eastAsia="Arial"/>
        <w:color w:val="231F20"/>
        <w:spacing w:val="-1"/>
        <w:sz w:val="16"/>
        <w:szCs w:val="16"/>
      </w:rPr>
    </w:lvl>
    <w:lvl w:ilvl="1">
      <w:start w:val="1"/>
      <w:numFmt w:val="bullet"/>
      <w:lvlText w:val="•"/>
      <w:lvlJc w:val="left"/>
      <w:pPr>
        <w:ind w:left="677" w:hanging="2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86" w:hanging="2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5" w:hanging="2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4" w:hanging="2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3" w:hanging="2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2" w:hanging="2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0" w:hanging="2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9" w:hanging="232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68" w:hanging="187"/>
        <w:jc w:val="left"/>
      </w:pPr>
      <w:rPr>
        <w:rFonts w:hint="default" w:ascii="Arial" w:hAnsi="Arial" w:eastAsia="Arial"/>
        <w:color w:val="231F20"/>
        <w:spacing w:val="-1"/>
        <w:sz w:val="16"/>
        <w:szCs w:val="16"/>
      </w:rPr>
    </w:lvl>
    <w:lvl w:ilvl="1">
      <w:start w:val="1"/>
      <w:numFmt w:val="bullet"/>
      <w:lvlText w:val="•"/>
      <w:lvlJc w:val="left"/>
      <w:pPr>
        <w:ind w:left="650" w:hanging="1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2" w:hanging="1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4" w:hanging="1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6" w:hanging="1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8" w:hanging="1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60" w:hanging="1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2" w:hanging="1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4" w:hanging="187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68" w:hanging="42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8" w:hanging="42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" w:hanging="426"/>
        <w:jc w:val="left"/>
      </w:pPr>
      <w:rPr>
        <w:rFonts w:hint="default" w:ascii="Arial" w:hAnsi="Arial" w:eastAsia="Arial"/>
        <w:color w:val="231F20"/>
        <w:spacing w:val="-1"/>
        <w:sz w:val="17"/>
        <w:szCs w:val="17"/>
      </w:rPr>
    </w:lvl>
    <w:lvl w:ilvl="3">
      <w:start w:val="1"/>
      <w:numFmt w:val="bullet"/>
      <w:lvlText w:val="•"/>
      <w:lvlJc w:val="left"/>
      <w:pPr>
        <w:ind w:left="1614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8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60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2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4" w:hanging="42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206" w:hanging="240"/>
        <w:jc w:val="left"/>
      </w:pPr>
      <w:rPr>
        <w:rFonts w:hint="default" w:ascii="Arial" w:hAnsi="Arial" w:eastAsia="Arial"/>
        <w:color w:val="231F20"/>
        <w:sz w:val="16"/>
        <w:szCs w:val="16"/>
      </w:rPr>
    </w:lvl>
    <w:lvl w:ilvl="1">
      <w:start w:val="1"/>
      <w:numFmt w:val="decimal"/>
      <w:lvlText w:val="%1.%2"/>
      <w:lvlJc w:val="left"/>
      <w:pPr>
        <w:ind w:left="206" w:hanging="301"/>
        <w:jc w:val="right"/>
      </w:pPr>
      <w:rPr>
        <w:rFonts w:hint="default" w:ascii="Arial" w:hAnsi="Arial" w:eastAsia="Arial"/>
        <w:color w:val="231F20"/>
        <w:spacing w:val="-1"/>
        <w:sz w:val="18"/>
        <w:szCs w:val="18"/>
      </w:rPr>
    </w:lvl>
    <w:lvl w:ilvl="2">
      <w:start w:val="1"/>
      <w:numFmt w:val="bullet"/>
      <w:lvlText w:val="•"/>
      <w:lvlJc w:val="left"/>
      <w:pPr>
        <w:ind w:left="522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4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75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274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73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672" w:hanging="301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386" w:hanging="267"/>
        <w:jc w:val="left"/>
      </w:pPr>
      <w:rPr>
        <w:rFonts w:hint="default" w:ascii="Arial" w:hAnsi="Arial" w:eastAsia="Arial"/>
        <w:color w:val="231F20"/>
        <w:spacing w:val="-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08" w:hanging="303"/>
        <w:jc w:val="left"/>
      </w:pPr>
      <w:rPr>
        <w:rFonts w:hint="default" w:ascii="Arial" w:hAnsi="Arial" w:eastAsia="Arial"/>
        <w:color w:val="231F20"/>
        <w:spacing w:val="-1"/>
        <w:sz w:val="16"/>
        <w:szCs w:val="16"/>
      </w:rPr>
    </w:lvl>
    <w:lvl w:ilvl="2">
      <w:start w:val="1"/>
      <w:numFmt w:val="bullet"/>
      <w:lvlText w:val="•"/>
      <w:lvlJc w:val="left"/>
      <w:pPr>
        <w:ind w:left="1032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9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03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7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50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74" w:hanging="303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8" w:hanging="178"/>
        <w:jc w:val="left"/>
      </w:pPr>
      <w:rPr>
        <w:rFonts w:hint="default" w:ascii="Arial" w:hAnsi="Arial" w:eastAsia="Arial"/>
        <w:color w:val="231F20"/>
        <w:spacing w:val="-1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704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9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15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1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7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33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8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4" w:hanging="17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5" w:hanging="201"/>
        <w:jc w:val="left"/>
      </w:pPr>
      <w:rPr>
        <w:rFonts w:hint="default" w:ascii="Arial" w:hAnsi="Arial" w:eastAsia="Arial"/>
        <w:color w:val="231F20"/>
        <w:spacing w:val="-1"/>
        <w:w w:val="99"/>
        <w:sz w:val="18"/>
        <w:szCs w:val="18"/>
      </w:rPr>
    </w:lvl>
    <w:lvl w:ilvl="1">
      <w:start w:val="1"/>
      <w:numFmt w:val="decimal"/>
      <w:lvlText w:val="%1.%2"/>
      <w:lvlJc w:val="left"/>
      <w:pPr>
        <w:ind w:left="545" w:hanging="341"/>
        <w:jc w:val="left"/>
      </w:pPr>
      <w:rPr>
        <w:rFonts w:hint="default" w:ascii="Arial" w:hAnsi="Arial" w:eastAsia="Arial"/>
        <w:color w:val="231F20"/>
        <w:spacing w:val="-1"/>
        <w:sz w:val="18"/>
        <w:szCs w:val="18"/>
      </w:rPr>
    </w:lvl>
    <w:lvl w:ilvl="2">
      <w:start w:val="1"/>
      <w:numFmt w:val="decimal"/>
      <w:lvlText w:val="%1.%2.%3"/>
      <w:lvlJc w:val="left"/>
      <w:pPr>
        <w:ind w:left="655" w:hanging="451"/>
        <w:jc w:val="left"/>
      </w:pPr>
      <w:rPr>
        <w:rFonts w:hint="default" w:ascii="Arial" w:hAnsi="Arial" w:eastAsia="Arial"/>
        <w:color w:val="231F20"/>
        <w:spacing w:val="-1"/>
        <w:sz w:val="18"/>
        <w:szCs w:val="18"/>
      </w:rPr>
    </w:lvl>
    <w:lvl w:ilvl="3">
      <w:start w:val="1"/>
      <w:numFmt w:val="bullet"/>
      <w:lvlText w:val="•"/>
      <w:lvlJc w:val="left"/>
      <w:pPr>
        <w:ind w:left="655" w:hanging="4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04" w:hanging="4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2" w:hanging="4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01" w:hanging="4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49" w:hanging="4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98" w:hanging="451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33"/>
    </w:pPr>
    <w:rPr>
      <w:rFonts w:ascii="Arial" w:hAnsi="Arial" w:eastAsia="Arial"/>
      <w:sz w:val="18"/>
      <w:szCs w:val="18"/>
    </w:rPr>
  </w:style>
  <w:style w:styleId="TOC2" w:type="paragraph">
    <w:name w:val="TOC 2"/>
    <w:basedOn w:val="Normal"/>
    <w:uiPriority w:val="1"/>
    <w:qFormat/>
    <w:pPr>
      <w:spacing w:before="133"/>
      <w:ind w:left="652" w:hanging="450"/>
    </w:pPr>
    <w:rPr>
      <w:rFonts w:ascii="Arial" w:hAnsi="Arial" w:eastAsia="Arial"/>
      <w:sz w:val="18"/>
      <w:szCs w:val="18"/>
    </w:rPr>
  </w:style>
  <w:style w:styleId="BodyText" w:type="paragraph">
    <w:name w:val="Body Text"/>
    <w:basedOn w:val="Normal"/>
    <w:uiPriority w:val="1"/>
    <w:qFormat/>
    <w:pPr>
      <w:spacing w:before="3"/>
      <w:ind w:left="168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24"/>
      <w:szCs w:val="24"/>
    </w:rPr>
  </w:style>
  <w:style w:styleId="Heading2" w:type="paragraph">
    <w:name w:val="Heading 2"/>
    <w:basedOn w:val="Normal"/>
    <w:uiPriority w:val="1"/>
    <w:qFormat/>
    <w:pPr>
      <w:ind w:left="168"/>
      <w:outlineLvl w:val="2"/>
    </w:pPr>
    <w:rPr>
      <w:rFonts w:ascii="Arial" w:hAnsi="Arial" w:eastAsia="Arial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hti-meter.com/" TargetMode="External"/><Relationship Id="rId7" Type="http://schemas.openxmlformats.org/officeDocument/2006/relationships/hyperlink" Target="http://www.xintest.en.alibaba.com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Relationship Id="rId11" Type="http://schemas.openxmlformats.org/officeDocument/2006/relationships/image" Target="media/image4.png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footer" Target="footer3.xm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footer" Target="footer4.xml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footer" Target="footer5.xml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jpe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jpeg"/><Relationship Id="rId35" Type="http://schemas.openxmlformats.org/officeDocument/2006/relationships/footer" Target="footer6.xml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HT-301翻译用</dc:title>
  <dcterms:created xsi:type="dcterms:W3CDTF">2020-11-06T11:28:49Z</dcterms:created>
  <dcterms:modified xsi:type="dcterms:W3CDTF">2020-11-06T11:28:49Z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LastSaved">
    <vt:filetime>2020-11-06T00:00:00Z</vt:filetime>
  </property>
</Properties>
</file>